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91" w:rsidRDefault="00A56E91" w:rsidP="00D0219E">
      <w:pPr>
        <w:jc w:val="center"/>
        <w:rPr>
          <w:sz w:val="28"/>
          <w:szCs w:val="28"/>
        </w:rPr>
      </w:pPr>
      <w:r>
        <w:rPr>
          <w:sz w:val="28"/>
          <w:szCs w:val="28"/>
        </w:rPr>
        <w:t>РОССИЙСКАЯ ФЕДЕРАЦИЯ</w:t>
      </w:r>
    </w:p>
    <w:p w:rsidR="00A56E91" w:rsidRDefault="00A56E91" w:rsidP="00D0219E">
      <w:pPr>
        <w:jc w:val="center"/>
        <w:rPr>
          <w:sz w:val="28"/>
          <w:szCs w:val="28"/>
        </w:rPr>
      </w:pPr>
      <w:r>
        <w:rPr>
          <w:sz w:val="28"/>
          <w:szCs w:val="28"/>
        </w:rPr>
        <w:t>ОРЛОВСКАЯ ОБЛАСТЬ</w:t>
      </w:r>
    </w:p>
    <w:p w:rsidR="00A56E91" w:rsidRDefault="00A56E91" w:rsidP="00D0219E">
      <w:pPr>
        <w:jc w:val="center"/>
        <w:rPr>
          <w:sz w:val="28"/>
          <w:szCs w:val="28"/>
        </w:rPr>
      </w:pPr>
      <w:r>
        <w:rPr>
          <w:sz w:val="28"/>
          <w:szCs w:val="28"/>
        </w:rPr>
        <w:t>ПОКРОВСКИЙ РАЙОН</w:t>
      </w:r>
    </w:p>
    <w:p w:rsidR="00A56E91" w:rsidRDefault="00A56E91" w:rsidP="00D0219E">
      <w:pPr>
        <w:jc w:val="center"/>
        <w:rPr>
          <w:sz w:val="28"/>
          <w:szCs w:val="28"/>
        </w:rPr>
      </w:pPr>
    </w:p>
    <w:p w:rsidR="00A56E91" w:rsidRDefault="00A56E91" w:rsidP="00D0219E">
      <w:pPr>
        <w:jc w:val="center"/>
        <w:rPr>
          <w:sz w:val="28"/>
          <w:szCs w:val="28"/>
        </w:rPr>
      </w:pPr>
      <w:r>
        <w:rPr>
          <w:sz w:val="28"/>
          <w:szCs w:val="28"/>
        </w:rPr>
        <w:t>СТОЛБЕЦКИЙ  СЕЛЬСКИЙ СОВЕТ НАРОДНЫХ ДЕПУТАТОВ</w:t>
      </w:r>
    </w:p>
    <w:p w:rsidR="00A56E91" w:rsidRDefault="00A56E91" w:rsidP="00D0219E">
      <w:pPr>
        <w:jc w:val="center"/>
        <w:rPr>
          <w:sz w:val="28"/>
          <w:szCs w:val="28"/>
        </w:rPr>
      </w:pPr>
    </w:p>
    <w:p w:rsidR="00A56E91" w:rsidRDefault="00A56E91" w:rsidP="00D0219E">
      <w:pPr>
        <w:rPr>
          <w:sz w:val="28"/>
          <w:szCs w:val="28"/>
        </w:rPr>
      </w:pPr>
      <w:r>
        <w:rPr>
          <w:sz w:val="28"/>
          <w:szCs w:val="28"/>
        </w:rPr>
        <w:t xml:space="preserve">                                                          РЕШЕНИЕ</w:t>
      </w:r>
    </w:p>
    <w:p w:rsidR="00A56E91" w:rsidRDefault="00A56E91" w:rsidP="00D0219E">
      <w:pPr>
        <w:rPr>
          <w:sz w:val="28"/>
          <w:szCs w:val="28"/>
        </w:rPr>
      </w:pPr>
    </w:p>
    <w:p w:rsidR="00A56E91" w:rsidRDefault="00A56E91" w:rsidP="00D0219E">
      <w:pPr>
        <w:rPr>
          <w:sz w:val="28"/>
          <w:szCs w:val="28"/>
        </w:rPr>
      </w:pPr>
      <w:r>
        <w:rPr>
          <w:sz w:val="28"/>
          <w:szCs w:val="28"/>
        </w:rPr>
        <w:t>23декабря 2015г.          № 42/2 -СС</w:t>
      </w:r>
    </w:p>
    <w:p w:rsidR="00A56E91" w:rsidRDefault="00A56E91" w:rsidP="00D0219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Принято на 42 – ом заседании</w:t>
      </w:r>
    </w:p>
    <w:p w:rsidR="00A56E91" w:rsidRDefault="00A56E91" w:rsidP="00D0219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сельского Совета народных </w:t>
      </w:r>
    </w:p>
    <w:p w:rsidR="00A56E91" w:rsidRDefault="00A56E91" w:rsidP="00D0219E">
      <w:pPr>
        <w:ind w:left="4956"/>
        <w:rPr>
          <w:sz w:val="28"/>
          <w:szCs w:val="28"/>
        </w:rPr>
      </w:pPr>
      <w:r>
        <w:rPr>
          <w:sz w:val="28"/>
          <w:szCs w:val="28"/>
        </w:rPr>
        <w:t xml:space="preserve">       депутатов</w:t>
      </w:r>
      <w:r>
        <w:rPr>
          <w:sz w:val="28"/>
          <w:szCs w:val="28"/>
        </w:rPr>
        <w:tab/>
      </w:r>
      <w:r>
        <w:rPr>
          <w:sz w:val="28"/>
          <w:szCs w:val="28"/>
        </w:rPr>
        <w:tab/>
      </w:r>
    </w:p>
    <w:p w:rsidR="00A56E91" w:rsidRDefault="00A56E91" w:rsidP="00D0219E">
      <w:pPr>
        <w:pStyle w:val="western"/>
        <w:spacing w:before="29" w:beforeAutospacing="0" w:after="0" w:afterAutospacing="0"/>
      </w:pPr>
    </w:p>
    <w:p w:rsidR="00A56E91" w:rsidRDefault="00A56E91" w:rsidP="00D0219E">
      <w:pPr>
        <w:pStyle w:val="western"/>
        <w:spacing w:before="29" w:beforeAutospacing="0" w:after="0" w:afterAutospacing="0"/>
      </w:pPr>
    </w:p>
    <w:p w:rsidR="00A56E91" w:rsidRPr="0025262E" w:rsidRDefault="00A56E91" w:rsidP="00D0219E">
      <w:pPr>
        <w:pStyle w:val="western"/>
        <w:spacing w:after="0" w:afterAutospacing="0"/>
        <w:jc w:val="center"/>
      </w:pPr>
      <w:r w:rsidRPr="0025262E">
        <w:rPr>
          <w:bCs/>
          <w:sz w:val="27"/>
          <w:szCs w:val="27"/>
        </w:rPr>
        <w:t>О</w:t>
      </w:r>
      <w:r>
        <w:rPr>
          <w:bCs/>
          <w:sz w:val="27"/>
          <w:szCs w:val="27"/>
        </w:rPr>
        <w:t xml:space="preserve">б утверждении </w:t>
      </w:r>
      <w:r w:rsidRPr="0025262E">
        <w:rPr>
          <w:bCs/>
          <w:sz w:val="27"/>
          <w:szCs w:val="27"/>
        </w:rPr>
        <w:t xml:space="preserve"> Положе</w:t>
      </w:r>
      <w:r>
        <w:rPr>
          <w:bCs/>
          <w:sz w:val="27"/>
          <w:szCs w:val="27"/>
        </w:rPr>
        <w:t>ния «О муниципальной службе в Столбецком сельском поселении Покровского</w:t>
      </w:r>
      <w:r w:rsidRPr="0025262E">
        <w:rPr>
          <w:bCs/>
          <w:sz w:val="27"/>
          <w:szCs w:val="27"/>
        </w:rPr>
        <w:t xml:space="preserve"> района Орловской области»</w:t>
      </w:r>
    </w:p>
    <w:p w:rsidR="00A56E91" w:rsidRPr="0025262E" w:rsidRDefault="00A56E91" w:rsidP="00D0219E">
      <w:pPr>
        <w:pStyle w:val="western"/>
        <w:spacing w:after="0" w:afterAutospacing="0"/>
      </w:pPr>
    </w:p>
    <w:p w:rsidR="00A56E91" w:rsidRPr="00776A09" w:rsidRDefault="00A56E91" w:rsidP="00D0219E">
      <w:pPr>
        <w:pStyle w:val="western"/>
        <w:spacing w:after="0" w:afterAutospacing="0"/>
        <w:ind w:firstLine="708"/>
        <w:rPr>
          <w:sz w:val="28"/>
          <w:szCs w:val="28"/>
        </w:rPr>
      </w:pPr>
      <w:r w:rsidRPr="00776A09">
        <w:rPr>
          <w:sz w:val="28"/>
          <w:szCs w:val="28"/>
        </w:rPr>
        <w:t xml:space="preserve">В соответствии со ст. Федерального закона от 30.03.2015г.№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и </w:t>
      </w:r>
      <w:r>
        <w:rPr>
          <w:sz w:val="28"/>
          <w:szCs w:val="28"/>
        </w:rPr>
        <w:t>Ф</w:t>
      </w:r>
      <w:r w:rsidRPr="00776A09">
        <w:rPr>
          <w:sz w:val="28"/>
          <w:szCs w:val="28"/>
        </w:rPr>
        <w:t>едеральным законом  от 02.03.2007г. № 25-ФЗ « О муниципальной службе РФ,</w:t>
      </w:r>
      <w:r>
        <w:rPr>
          <w:sz w:val="28"/>
          <w:szCs w:val="28"/>
        </w:rPr>
        <w:t xml:space="preserve"> Столбецкий</w:t>
      </w:r>
      <w:r w:rsidRPr="00776A09">
        <w:rPr>
          <w:sz w:val="28"/>
          <w:szCs w:val="28"/>
        </w:rPr>
        <w:t xml:space="preserve"> сельский Совет народных депутатов  РЕШИЛ :</w:t>
      </w:r>
    </w:p>
    <w:p w:rsidR="00A56E91" w:rsidRDefault="00A56E91" w:rsidP="00D0219E">
      <w:pPr>
        <w:pStyle w:val="western"/>
        <w:spacing w:after="0" w:afterAutospacing="0"/>
      </w:pPr>
      <w:r>
        <w:rPr>
          <w:sz w:val="27"/>
          <w:szCs w:val="27"/>
        </w:rPr>
        <w:t>1. Утвердить  Положение «О муниципальной службе в Столбецком сельском поселении Покровского района Орловской области» (Приложение 1).</w:t>
      </w:r>
    </w:p>
    <w:p w:rsidR="00A56E91" w:rsidRDefault="00A56E91" w:rsidP="00D0219E">
      <w:pPr>
        <w:pStyle w:val="western"/>
        <w:spacing w:after="0" w:afterAutospacing="0"/>
      </w:pPr>
      <w:r>
        <w:rPr>
          <w:sz w:val="27"/>
          <w:szCs w:val="27"/>
        </w:rPr>
        <w:t xml:space="preserve">2. Признать утратившим силу </w:t>
      </w:r>
      <w:r>
        <w:rPr>
          <w:color w:val="000000"/>
          <w:sz w:val="27"/>
          <w:szCs w:val="27"/>
        </w:rPr>
        <w:t>решение Столбецкого сельского Совета народных депутатов от 30.12.2009 г. № 24/2-СС «О  принятии  Положения «О муниципальной службе в Столбецком сельском поселении Покровского района Орловской области».</w:t>
      </w:r>
    </w:p>
    <w:p w:rsidR="00A56E91" w:rsidRDefault="00A56E91" w:rsidP="00D0219E">
      <w:pPr>
        <w:pStyle w:val="western"/>
        <w:spacing w:after="0" w:afterAutospacing="0"/>
      </w:pPr>
      <w:r>
        <w:rPr>
          <w:sz w:val="27"/>
          <w:szCs w:val="27"/>
        </w:rPr>
        <w:t>3. Настоящее решение разместить на официальном сайте администрации Покровского района.</w:t>
      </w:r>
    </w:p>
    <w:p w:rsidR="00A56E91" w:rsidRDefault="00A56E91" w:rsidP="00D0219E">
      <w:pPr>
        <w:pStyle w:val="western"/>
        <w:spacing w:after="0" w:afterAutospacing="0"/>
      </w:pPr>
    </w:p>
    <w:p w:rsidR="00A56E91" w:rsidRDefault="00A56E91" w:rsidP="00D0219E">
      <w:pPr>
        <w:pStyle w:val="western"/>
        <w:spacing w:after="0" w:afterAutospacing="0"/>
      </w:pPr>
      <w:r>
        <w:rPr>
          <w:sz w:val="27"/>
          <w:szCs w:val="27"/>
        </w:rPr>
        <w:t>Глава Столбецкого сельского поселения                                    И.А.Андреева</w:t>
      </w:r>
    </w:p>
    <w:p w:rsidR="00A56E91" w:rsidRDefault="00A56E91" w:rsidP="00D0219E">
      <w:pPr>
        <w:pStyle w:val="western"/>
        <w:spacing w:after="0" w:afterAutospacing="0"/>
        <w:rPr>
          <w:sz w:val="27"/>
          <w:szCs w:val="27"/>
        </w:rPr>
      </w:pPr>
      <w:r>
        <w:rPr>
          <w:sz w:val="27"/>
          <w:szCs w:val="27"/>
        </w:rPr>
        <w:t>Председатель Столбецкого сельского</w:t>
      </w:r>
    </w:p>
    <w:p w:rsidR="00A56E91" w:rsidRDefault="00A56E91" w:rsidP="00D0219E">
      <w:pPr>
        <w:pStyle w:val="western"/>
        <w:spacing w:after="0" w:afterAutospacing="0"/>
      </w:pPr>
      <w:r>
        <w:rPr>
          <w:sz w:val="27"/>
          <w:szCs w:val="27"/>
        </w:rPr>
        <w:t xml:space="preserve"> Совета</w:t>
      </w:r>
      <w:r>
        <w:t xml:space="preserve"> </w:t>
      </w:r>
      <w:r>
        <w:rPr>
          <w:sz w:val="27"/>
          <w:szCs w:val="27"/>
        </w:rPr>
        <w:t>народных депутатов                                                          И.А.Андреева</w:t>
      </w:r>
    </w:p>
    <w:p w:rsidR="00A56E91" w:rsidRDefault="00A56E91" w:rsidP="00D0219E">
      <w:pPr>
        <w:pStyle w:val="western"/>
        <w:spacing w:after="0" w:afterAutospacing="0"/>
        <w:jc w:val="right"/>
      </w:pPr>
      <w:r>
        <w:t xml:space="preserve">                                                                                                                                                                                                                                     </w:t>
      </w:r>
    </w:p>
    <w:p w:rsidR="00A56E91" w:rsidRDefault="00A56E91" w:rsidP="00D0219E">
      <w:pPr>
        <w:pStyle w:val="western"/>
        <w:spacing w:after="0" w:afterAutospacing="0"/>
        <w:jc w:val="right"/>
      </w:pPr>
    </w:p>
    <w:p w:rsidR="00A56E91" w:rsidRDefault="00A56E91" w:rsidP="00D0219E">
      <w:pPr>
        <w:pStyle w:val="western"/>
        <w:spacing w:after="0" w:afterAutospacing="0"/>
        <w:jc w:val="right"/>
      </w:pPr>
      <w:r>
        <w:t>Приложение</w:t>
      </w:r>
    </w:p>
    <w:p w:rsidR="00A56E91" w:rsidRDefault="00A56E91" w:rsidP="00D0219E">
      <w:pPr>
        <w:pStyle w:val="western"/>
        <w:spacing w:after="0" w:afterAutospacing="0"/>
        <w:ind w:left="5664"/>
        <w:jc w:val="right"/>
      </w:pPr>
      <w:r>
        <w:t xml:space="preserve">к решению Столбецкого сельского Совета народных депутатов </w:t>
      </w:r>
    </w:p>
    <w:p w:rsidR="00A56E91" w:rsidRDefault="00A56E91" w:rsidP="00D0219E">
      <w:pPr>
        <w:pStyle w:val="western"/>
        <w:spacing w:after="0" w:afterAutospacing="0"/>
        <w:ind w:left="5664"/>
        <w:jc w:val="right"/>
      </w:pPr>
      <w:r>
        <w:t xml:space="preserve">от 23 декабря </w:t>
      </w:r>
      <w:smartTag w:uri="urn:schemas-microsoft-com:office:smarttags" w:element="metricconverter">
        <w:smartTagPr>
          <w:attr w:name="ProductID" w:val="2015 г"/>
        </w:smartTagPr>
        <w:r>
          <w:t>2015 г</w:t>
        </w:r>
      </w:smartTag>
    </w:p>
    <w:p w:rsidR="00A56E91" w:rsidRDefault="00A56E91" w:rsidP="00D0219E">
      <w:pPr>
        <w:pStyle w:val="western"/>
        <w:spacing w:after="0" w:afterAutospacing="0"/>
        <w:ind w:left="5664"/>
        <w:jc w:val="right"/>
      </w:pPr>
      <w:r>
        <w:t xml:space="preserve"> № 42/2-СС</w:t>
      </w:r>
    </w:p>
    <w:p w:rsidR="00A56E91" w:rsidRDefault="00A56E91" w:rsidP="00D0219E">
      <w:pPr>
        <w:pStyle w:val="western"/>
        <w:spacing w:after="0" w:afterAutospacing="0"/>
      </w:pPr>
    </w:p>
    <w:p w:rsidR="00A56E91" w:rsidRDefault="00A56E91" w:rsidP="00D0219E">
      <w:pPr>
        <w:pStyle w:val="western"/>
        <w:spacing w:after="0" w:afterAutospacing="0"/>
      </w:pPr>
      <w:r>
        <w:rPr>
          <w:b/>
          <w:bCs/>
          <w:sz w:val="27"/>
          <w:szCs w:val="27"/>
        </w:rPr>
        <w:t xml:space="preserve">                                                    ПОЛОЖЕНИЕ</w:t>
      </w:r>
    </w:p>
    <w:p w:rsidR="00A56E91" w:rsidRDefault="00A56E91" w:rsidP="00D0219E">
      <w:pPr>
        <w:pStyle w:val="western"/>
        <w:spacing w:after="0" w:afterAutospacing="0"/>
        <w:jc w:val="center"/>
      </w:pPr>
      <w:r>
        <w:rPr>
          <w:b/>
          <w:bCs/>
          <w:sz w:val="27"/>
          <w:szCs w:val="27"/>
        </w:rPr>
        <w:t>О муниципальной службе в Столбецком сельском поселении Покровского района Орловской области</w:t>
      </w:r>
    </w:p>
    <w:p w:rsidR="00A56E91" w:rsidRDefault="00A56E91" w:rsidP="00D0219E">
      <w:pPr>
        <w:pStyle w:val="western"/>
        <w:spacing w:after="0" w:afterAutospacing="0"/>
      </w:pPr>
      <w:r>
        <w:rPr>
          <w:b/>
          <w:bCs/>
        </w:rPr>
        <w:t>Статья 1. Предмет регулирования настоящего Положения</w:t>
      </w:r>
    </w:p>
    <w:p w:rsidR="00A56E91" w:rsidRDefault="00A56E91" w:rsidP="00D0219E">
      <w:pPr>
        <w:pStyle w:val="western"/>
        <w:spacing w:after="0" w:afterAutospacing="0"/>
      </w:pPr>
      <w:r>
        <w:t xml:space="preserve">Настоящим Положением в соответствии с Конституцией Российской Федерации, федеральным законодательством, Уставом (Основным Законом) Орловской области, с </w:t>
      </w:r>
      <w:r>
        <w:rPr>
          <w:color w:val="000000"/>
        </w:rPr>
        <w:t>Законом Орловской области от 09.01.2008 года №736-ОЗ «О муниципальной службе в Орловской области»</w:t>
      </w:r>
      <w:r>
        <w:t xml:space="preserve"> и статьей 33 </w:t>
      </w:r>
      <w:r>
        <w:rPr>
          <w:color w:val="000000"/>
        </w:rPr>
        <w:t>Устава Столбецкого сельского поселения Покровского района</w:t>
      </w:r>
      <w:r>
        <w:t xml:space="preserve"> Орловской области, настоящее Положение устанавливает отношения, связанные с поступлением на муниципальную службу граждан Российской Федерации, прохождением и прекращением муниципальной службы, оплатой труда муниципальных служащих сельского поселения, их пенсионного обеспечения, а также с определением правового положения (статуса) муниципальных служащих Столбецкого сельского поселения Покровского района Орловской области (далее – сельское поселение).</w:t>
      </w:r>
    </w:p>
    <w:p w:rsidR="00A56E91" w:rsidRDefault="00A56E91" w:rsidP="00D0219E">
      <w:pPr>
        <w:pStyle w:val="western"/>
        <w:spacing w:after="0" w:afterAutospacing="0"/>
      </w:pPr>
      <w: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w:t>
      </w:r>
    </w:p>
    <w:p w:rsidR="00A56E91" w:rsidRDefault="00A56E91" w:rsidP="00D0219E">
      <w:pPr>
        <w:pStyle w:val="western"/>
        <w:spacing w:after="0" w:afterAutospacing="0"/>
      </w:pPr>
      <w:r>
        <w:rPr>
          <w:b/>
          <w:bCs/>
        </w:rPr>
        <w:t>Статья 2. Муниципальная служба</w:t>
      </w:r>
    </w:p>
    <w:p w:rsidR="00A56E91" w:rsidRDefault="00A56E91" w:rsidP="00D0219E">
      <w:pPr>
        <w:pStyle w:val="western"/>
        <w:spacing w:after="0" w:afterAutospacing="0"/>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6E91" w:rsidRDefault="00A56E91" w:rsidP="00D0219E">
      <w:pPr>
        <w:pStyle w:val="western"/>
        <w:spacing w:after="0" w:afterAutospacing="0"/>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56E91" w:rsidRDefault="00A56E91" w:rsidP="00D0219E">
      <w:pPr>
        <w:pStyle w:val="western"/>
        <w:spacing w:after="0" w:afterAutospacing="0"/>
      </w:pPr>
      <w:r>
        <w:t>3. Представителем нанимателя (работодателем) может быть глава муниципального образования, руководитель органа местного самоуправления, иное лицо, уполномоченное исполнять обязанности представителя нанимателя (работодателя).</w:t>
      </w:r>
    </w:p>
    <w:p w:rsidR="00A56E91" w:rsidRDefault="00A56E91" w:rsidP="00D0219E">
      <w:pPr>
        <w:pStyle w:val="western"/>
        <w:spacing w:after="0" w:afterAutospacing="0"/>
      </w:pPr>
      <w:r>
        <w:rPr>
          <w:b/>
          <w:bCs/>
        </w:rPr>
        <w:t>Статья 3. Правовые основы муниципальной службы в Столбецком сельском поселении</w:t>
      </w:r>
    </w:p>
    <w:p w:rsidR="00A56E91" w:rsidRDefault="00A56E91" w:rsidP="00D0219E">
      <w:pPr>
        <w:pStyle w:val="western"/>
        <w:spacing w:after="0" w:afterAutospacing="0"/>
      </w:pPr>
      <w:r>
        <w:t>1. Правовые основы муниципальной службы в Столбецком сельском поселении</w:t>
      </w:r>
      <w:r>
        <w:rPr>
          <w:color w:val="FF00FF"/>
        </w:rPr>
        <w:t xml:space="preserve"> </w:t>
      </w:r>
      <w:r>
        <w:t>составляют Конституция Российской Федерации, Федеральный закон «О муниципальной службе в Российской Федерации» (далее - Федеральный закон), другие федеральные законы, иные нормативные правовые акты Российской Федерации, Закон Орловской области от 09.01.2008 года № 736-ОЗ «О муниципальной службе в Орловской области», иные законы и иные нормативные правовые акты Орловской области (далее – законодательство о муниципальной службе), Устав Столбецкого сельского поселения, настоящее Положение и иные муниципальные правовые акты.</w:t>
      </w:r>
    </w:p>
    <w:p w:rsidR="00A56E91" w:rsidRDefault="00A56E91" w:rsidP="00D0219E">
      <w:pPr>
        <w:pStyle w:val="western"/>
        <w:spacing w:after="0" w:afterAutospacing="0"/>
      </w:pPr>
      <w:r>
        <w:t>2. На муниципальных служащих распространяется действие трудового законодательства с особенностями, предусмотренными Федеральным законом.</w:t>
      </w:r>
    </w:p>
    <w:p w:rsidR="00A56E91" w:rsidRDefault="00A56E91" w:rsidP="00D0219E">
      <w:pPr>
        <w:pStyle w:val="western"/>
        <w:spacing w:after="0" w:afterAutospacing="0"/>
      </w:pPr>
      <w:r>
        <w:rPr>
          <w:b/>
          <w:bCs/>
        </w:rPr>
        <w:t>Статья 4. Основные принципы муниципальной службы в Столбецком сельском поселении</w:t>
      </w:r>
    </w:p>
    <w:p w:rsidR="00A56E91" w:rsidRDefault="00A56E91" w:rsidP="00D0219E">
      <w:pPr>
        <w:pStyle w:val="western"/>
        <w:spacing w:after="0" w:afterAutospacing="0"/>
      </w:pPr>
      <w:r>
        <w:t>Основными принципами муниципальной службы в Столбецком сельском поселении являются:1) приоритет прав и свобод человека и гражданина;</w:t>
      </w:r>
    </w:p>
    <w:p w:rsidR="00A56E91" w:rsidRDefault="00A56E91" w:rsidP="00D0219E">
      <w:pPr>
        <w:pStyle w:val="western"/>
        <w:spacing w:after="0" w:afterAutospacing="0"/>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A56E91" w:rsidRDefault="00A56E91" w:rsidP="00D0219E">
      <w:pPr>
        <w:pStyle w:val="western"/>
        <w:spacing w:after="0" w:afterAutospacing="0"/>
      </w:pPr>
      <w:r>
        <w:t>3) профессионализм и компетентность муниципальных служащих;</w:t>
      </w:r>
    </w:p>
    <w:p w:rsidR="00A56E91" w:rsidRDefault="00A56E91" w:rsidP="00D0219E">
      <w:pPr>
        <w:pStyle w:val="western"/>
        <w:spacing w:after="0" w:afterAutospacing="0"/>
      </w:pPr>
      <w:r>
        <w:t>4) стабильность муниципальной службы;</w:t>
      </w:r>
    </w:p>
    <w:p w:rsidR="00A56E91" w:rsidRDefault="00A56E91" w:rsidP="00D0219E">
      <w:pPr>
        <w:pStyle w:val="western"/>
        <w:spacing w:after="0" w:afterAutospacing="0"/>
      </w:pPr>
      <w:r>
        <w:t>5) доступность информации о деятельности муниципальных служащих;</w:t>
      </w:r>
    </w:p>
    <w:p w:rsidR="00A56E91" w:rsidRDefault="00A56E91" w:rsidP="00D0219E">
      <w:pPr>
        <w:pStyle w:val="western"/>
        <w:spacing w:after="0" w:afterAutospacing="0"/>
      </w:pPr>
      <w:r>
        <w:t>6) взаимодействие с общественными объединениями и гражданами;</w:t>
      </w:r>
    </w:p>
    <w:p w:rsidR="00A56E91" w:rsidRDefault="00A56E91" w:rsidP="00D0219E">
      <w:pPr>
        <w:pStyle w:val="western"/>
        <w:spacing w:after="0" w:afterAutospacing="0"/>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A56E91" w:rsidRDefault="00A56E91" w:rsidP="00D0219E">
      <w:pPr>
        <w:pStyle w:val="western"/>
        <w:spacing w:after="0" w:afterAutospacing="0"/>
      </w:pPr>
      <w:r>
        <w:t>8) правовая и социальная защищенность муниципальных служащих;</w:t>
      </w:r>
    </w:p>
    <w:p w:rsidR="00A56E91" w:rsidRDefault="00A56E91" w:rsidP="00D0219E">
      <w:pPr>
        <w:pStyle w:val="western"/>
        <w:spacing w:after="0" w:afterAutospacing="0"/>
      </w:pPr>
      <w:r>
        <w:t>9) ответственность муниципальных служащих за неисполнение или ненадлежащее исполнение своих должностных обязанностей;</w:t>
      </w:r>
    </w:p>
    <w:p w:rsidR="00A56E91" w:rsidRDefault="00A56E91" w:rsidP="00D0219E">
      <w:pPr>
        <w:pStyle w:val="western"/>
        <w:spacing w:after="0" w:afterAutospacing="0"/>
      </w:pPr>
      <w:r>
        <w:t>10) внепартийность муниципальной службы.</w:t>
      </w:r>
    </w:p>
    <w:p w:rsidR="00A56E91" w:rsidRDefault="00A56E91" w:rsidP="00D0219E">
      <w:pPr>
        <w:pStyle w:val="western"/>
        <w:spacing w:after="0" w:afterAutospacing="0"/>
      </w:pPr>
      <w:r>
        <w:rPr>
          <w:b/>
          <w:bCs/>
        </w:rPr>
        <w:t>Статья 5. Взаимосвязь муниципальной службы и государственной гражданской службы</w:t>
      </w:r>
    </w:p>
    <w:p w:rsidR="00A56E91" w:rsidRDefault="00A56E91" w:rsidP="00D0219E">
      <w:pPr>
        <w:pStyle w:val="western"/>
        <w:spacing w:after="0" w:afterAutospacing="0"/>
      </w:pPr>
      <w:r>
        <w:t>Взаимосвязь муниципальной службы и государственной гражданской службы обеспечивается посредством:</w:t>
      </w:r>
    </w:p>
    <w:p w:rsidR="00A56E91" w:rsidRDefault="00A56E91" w:rsidP="00D0219E">
      <w:pPr>
        <w:pStyle w:val="western"/>
        <w:spacing w:after="0" w:afterAutospacing="0"/>
      </w:pPr>
      <w:r>
        <w:t>единства основных квалификационных требований к должностям муниципальной службы и должностям государственной гражданской службы;</w:t>
      </w:r>
    </w:p>
    <w:p w:rsidR="00A56E91" w:rsidRDefault="00A56E91" w:rsidP="00D0219E">
      <w:pPr>
        <w:pStyle w:val="western"/>
        <w:spacing w:after="0" w:afterAutospacing="0"/>
      </w:pPr>
      <w:r>
        <w:t>единства ограничений и обязательств, при прохождении муниципальной службы и государственной гражданской службы;</w:t>
      </w:r>
    </w:p>
    <w:p w:rsidR="00A56E91" w:rsidRDefault="00A56E91" w:rsidP="00D0219E">
      <w:pPr>
        <w:pStyle w:val="western"/>
        <w:spacing w:after="0" w:afterAutospacing="0"/>
      </w:pPr>
      <w:r>
        <w:t>единства требований к подготовке, переподготовке и повышению квалификации муниципальных служащих и государственных гражданских служащих;</w:t>
      </w:r>
    </w:p>
    <w:p w:rsidR="00A56E91" w:rsidRDefault="00A56E91" w:rsidP="00D0219E">
      <w:pPr>
        <w:pStyle w:val="western"/>
        <w:spacing w:after="0" w:afterAutospacing="0"/>
      </w:pPr>
      <w:r>
        <w:t>учета стажа муниципальной службы при исчислении стажа государственной гражданской службы и учёта стажа государственной гражданской службы при исчислении стажа муниципальной службы;</w:t>
      </w:r>
    </w:p>
    <w:p w:rsidR="00A56E91" w:rsidRDefault="00A56E91" w:rsidP="00D0219E">
      <w:pPr>
        <w:pStyle w:val="western"/>
        <w:spacing w:after="0" w:afterAutospacing="0"/>
      </w:pPr>
      <w:r>
        <w:t>соотносительности основных условий оплаты труда и социальных гарантий муниципальных служащих и государственных гражданских служащих;</w:t>
      </w:r>
    </w:p>
    <w:p w:rsidR="00A56E91" w:rsidRDefault="00A56E91" w:rsidP="00D0219E">
      <w:pPr>
        <w:pStyle w:val="western"/>
        <w:spacing w:after="0" w:afterAutospacing="0"/>
      </w:pPr>
      <w: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6. Должности муниципальной службы в Столбецком сельском поселении</w:t>
      </w:r>
    </w:p>
    <w:p w:rsidR="00A56E91" w:rsidRDefault="00A56E91" w:rsidP="00D0219E">
      <w:pPr>
        <w:pStyle w:val="western"/>
        <w:spacing w:after="0" w:afterAutospacing="0"/>
      </w:pPr>
      <w:r>
        <w:t>1. Должность муниципальной службы - должность в органе местного самоуправления, которая образуется в соответствии с Уставом Столбецкого сельского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A56E91" w:rsidRDefault="00A56E91" w:rsidP="00D0219E">
      <w:pPr>
        <w:pStyle w:val="western"/>
        <w:spacing w:after="0" w:afterAutospacing="0"/>
      </w:pPr>
      <w:r>
        <w:t>2. Должности муниципальной службы устанавливаются муниципальными правовыми актами в соответствии с реестром должностей муниципальной службы в соответствии с приложением 1 к настоящему Положению.</w:t>
      </w:r>
    </w:p>
    <w:p w:rsidR="00A56E91" w:rsidRDefault="00A56E91" w:rsidP="00D0219E">
      <w:pPr>
        <w:pStyle w:val="western"/>
        <w:spacing w:after="0" w:afterAutospacing="0"/>
      </w:pPr>
      <w:r>
        <w:t>3. При составлении и утверждении штатного расписания органа местного самоуправления используются наименования должностей муниципальной службы в соответствии с реестром должностей муниципальной службы в Столбецком сельском поселении.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7. Классификация должностей муниципальной службы</w:t>
      </w:r>
    </w:p>
    <w:p w:rsidR="00A56E91" w:rsidRDefault="00A56E91" w:rsidP="00D0219E">
      <w:pPr>
        <w:pStyle w:val="western"/>
        <w:spacing w:after="0" w:afterAutospacing="0"/>
      </w:pPr>
      <w:r>
        <w:t>Должности муниципальной службы Столбецкого сельского поселения:</w:t>
      </w:r>
    </w:p>
    <w:p w:rsidR="00A56E91" w:rsidRDefault="00A56E91" w:rsidP="00D0219E">
      <w:pPr>
        <w:pStyle w:val="western"/>
        <w:spacing w:after="0" w:afterAutospacing="0"/>
      </w:pPr>
      <w:r>
        <w:t>старшие должности муниципальной службы.</w:t>
      </w:r>
    </w:p>
    <w:p w:rsidR="00A56E91" w:rsidRDefault="00A56E91" w:rsidP="00D0219E">
      <w:pPr>
        <w:pStyle w:val="western"/>
        <w:spacing w:after="0" w:afterAutospacing="0"/>
      </w:pPr>
      <w:r>
        <w:t>Категории должностей муниципальной службы:</w:t>
      </w:r>
    </w:p>
    <w:p w:rsidR="00A56E91" w:rsidRPr="00C27C21" w:rsidRDefault="00A56E91" w:rsidP="00D0219E">
      <w:pPr>
        <w:pStyle w:val="western"/>
        <w:spacing w:after="0" w:afterAutospacing="0"/>
      </w:pPr>
      <w:r w:rsidRPr="00C27C21">
        <w:t>руководители;</w:t>
      </w:r>
    </w:p>
    <w:p w:rsidR="00A56E91" w:rsidRDefault="00A56E91" w:rsidP="00D0219E">
      <w:pPr>
        <w:pStyle w:val="western"/>
        <w:spacing w:after="0" w:afterAutospacing="0"/>
      </w:pPr>
      <w:r>
        <w:t>обеспечивающие специалисты.</w:t>
      </w:r>
    </w:p>
    <w:p w:rsidR="00A56E91" w:rsidRDefault="00A56E91" w:rsidP="00D0219E">
      <w:pPr>
        <w:pStyle w:val="western"/>
        <w:spacing w:after="0" w:afterAutospacing="0"/>
      </w:pPr>
      <w:r>
        <w:rPr>
          <w:b/>
          <w:bCs/>
        </w:rPr>
        <w:t>Статья 7.1. Соотношение должностей муниципальной службы в Орловской области и должностей государственной гражданской службы Орловской области.</w:t>
      </w:r>
    </w:p>
    <w:p w:rsidR="00A56E91" w:rsidRDefault="00A56E91" w:rsidP="00D0219E">
      <w:pPr>
        <w:pStyle w:val="western"/>
        <w:spacing w:after="0" w:afterAutospacing="0"/>
      </w:pPr>
      <w:r>
        <w:t>В соответствии с Федеральным законом соотношение должностей муниципальной службы в Орловской области и должностей государственной гражданской службы Орловской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гражданской службы согласно приложения 2 к настоящему Положению.</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8. Основные квалификационные требования для замещения должностей муниципальной службы</w:t>
      </w:r>
    </w:p>
    <w:p w:rsidR="00A56E91" w:rsidRDefault="00A56E91" w:rsidP="00D0219E">
      <w:pPr>
        <w:pStyle w:val="western"/>
        <w:spacing w:after="0" w:afterAutospacing="0"/>
      </w:pPr>
      <w: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A56E91" w:rsidRDefault="00A56E91" w:rsidP="00D0219E">
      <w:pPr>
        <w:pStyle w:val="western"/>
        <w:spacing w:after="0" w:afterAutospacing="0"/>
      </w:pPr>
      <w:r>
        <w:t>2. Квалификационные требования, указанные в части 1 настоящей статьи,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определяемых настоящим Положением.</w:t>
      </w:r>
    </w:p>
    <w:p w:rsidR="00A56E91" w:rsidRDefault="00A56E91" w:rsidP="00D0219E">
      <w:pPr>
        <w:pStyle w:val="western"/>
        <w:spacing w:after="0" w:afterAutospacing="0"/>
      </w:pPr>
      <w:r>
        <w:t>3. Типовыми квалификационными требованиями к стажу муниципальной службы (государственной службы) или стажу по специальности являются:</w:t>
      </w:r>
    </w:p>
    <w:p w:rsidR="00A56E91" w:rsidRDefault="00A56E91" w:rsidP="00D0219E">
      <w:pPr>
        <w:pStyle w:val="western"/>
        <w:spacing w:after="0" w:afterAutospacing="0"/>
      </w:pPr>
      <w:r>
        <w:t>для старших должностей муниципальной службы требования к стажу не предъявляются.</w:t>
      </w:r>
    </w:p>
    <w:p w:rsidR="00A56E91" w:rsidRDefault="00A56E91" w:rsidP="00D0219E">
      <w:pPr>
        <w:pStyle w:val="western"/>
        <w:spacing w:after="0" w:afterAutospacing="0"/>
      </w:pPr>
      <w:r>
        <w:t>4. Типовыми квалификационными требованиями к профессиональным знаниям и навыкам, необходимым для исполнения должностных обязанностей, являются:</w:t>
      </w:r>
    </w:p>
    <w:p w:rsidR="00A56E91" w:rsidRDefault="00A56E91" w:rsidP="00D0219E">
      <w:pPr>
        <w:pStyle w:val="western"/>
        <w:spacing w:after="0" w:afterAutospacing="0"/>
      </w:pPr>
      <w:r>
        <w:t xml:space="preserve">знание </w:t>
      </w:r>
      <w:r>
        <w:rPr>
          <w:color w:val="000000"/>
        </w:rPr>
        <w:t>Конституции</w:t>
      </w:r>
      <w:r>
        <w:t xml:space="preserve"> Российской Федерации, федеральных законов и законодательства области, </w:t>
      </w:r>
      <w:r>
        <w:rPr>
          <w:color w:val="000000"/>
        </w:rPr>
        <w:t>Устава сельского поселения</w:t>
      </w:r>
      <w:r>
        <w:t xml:space="preserve"> и иных муниципальных нормативных правовых актов применительно к осуществлению соответствующих должностных обязанностей.</w:t>
      </w:r>
    </w:p>
    <w:p w:rsidR="00A56E91" w:rsidRDefault="00A56E91" w:rsidP="00D0219E">
      <w:pPr>
        <w:pStyle w:val="western"/>
        <w:spacing w:after="0" w:afterAutospacing="0"/>
      </w:pPr>
      <w:r>
        <w:t>5. В число типовых квалификационных требований к должностям муниципальной службы категории «обеспечивающие специалисты» входит наличие среднего профессионального образования.</w:t>
      </w:r>
    </w:p>
    <w:p w:rsidR="00A56E91" w:rsidRDefault="00A56E91" w:rsidP="00D0219E">
      <w:pPr>
        <w:pStyle w:val="western"/>
        <w:spacing w:after="0" w:afterAutospacing="0"/>
      </w:pPr>
      <w:r>
        <w:rPr>
          <w:b/>
          <w:bCs/>
        </w:rPr>
        <w:t>Статья 9. Муниципальный служащий в Столбецком сельском поселении</w:t>
      </w:r>
    </w:p>
    <w:p w:rsidR="00A56E91" w:rsidRDefault="00A56E91" w:rsidP="00D0219E">
      <w:pPr>
        <w:pStyle w:val="western"/>
        <w:spacing w:after="0" w:afterAutospacing="0"/>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Орловской области, обязанности по должности муниципальной службы за денежное содержание, выплачиваемое за счет средств местного бюджета.</w:t>
      </w:r>
    </w:p>
    <w:p w:rsidR="00A56E91" w:rsidRDefault="00A56E91" w:rsidP="00D0219E">
      <w:pPr>
        <w:pStyle w:val="western"/>
        <w:spacing w:after="0" w:afterAutospacing="0"/>
      </w:pPr>
      <w: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10. Основные права муниципального служащего в Столбецком сельском поселении</w:t>
      </w:r>
      <w:r>
        <w:t>1. В соответствии с Федеральным законом муниципальный служащий имеет право на:</w:t>
      </w:r>
    </w:p>
    <w:p w:rsidR="00A56E91" w:rsidRDefault="00A56E91" w:rsidP="00D0219E">
      <w:pPr>
        <w:pStyle w:val="western"/>
        <w:spacing w:after="0" w:afterAutospacing="0"/>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56E91" w:rsidRDefault="00A56E91" w:rsidP="00D0219E">
      <w:pPr>
        <w:pStyle w:val="western"/>
        <w:spacing w:after="0" w:afterAutospacing="0"/>
      </w:pPr>
      <w:r>
        <w:t>2) обеспечение организационно-технических условий, необходимых для исполнения должностных обязанностей;</w:t>
      </w:r>
    </w:p>
    <w:p w:rsidR="00A56E91" w:rsidRDefault="00A56E91" w:rsidP="00D0219E">
      <w:pPr>
        <w:pStyle w:val="western"/>
        <w:spacing w:after="0" w:afterAutospacing="0"/>
      </w:pPr>
      <w: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A56E91" w:rsidRDefault="00A56E91" w:rsidP="00D0219E">
      <w:pPr>
        <w:pStyle w:val="western"/>
        <w:spacing w:after="0" w:afterAutospacing="0"/>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56E91" w:rsidRDefault="00A56E91" w:rsidP="00D0219E">
      <w:pPr>
        <w:pStyle w:val="western"/>
        <w:spacing w:after="0" w:afterAutospacing="0"/>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A56E91" w:rsidRDefault="00A56E91" w:rsidP="00D0219E">
      <w:pPr>
        <w:pStyle w:val="western"/>
        <w:spacing w:after="0" w:afterAutospacing="0"/>
      </w:pPr>
      <w:r>
        <w:t>6) участие по своей инициативе в конкурсе на замещение вакантной должности муниципальной службы;</w:t>
      </w:r>
    </w:p>
    <w:p w:rsidR="00A56E91" w:rsidRPr="00525E6B" w:rsidRDefault="00A56E91" w:rsidP="00D0219E">
      <w:pPr>
        <w:pStyle w:val="western"/>
        <w:spacing w:after="0" w:afterAutospacing="0"/>
      </w:pPr>
      <w:r w:rsidRPr="00525E6B">
        <w:t>7) повышение дополнительного профессионального образования в соответствии с муниципальным правовым актом за счет средств местного бюджета;</w:t>
      </w:r>
    </w:p>
    <w:p w:rsidR="00A56E91" w:rsidRDefault="00A56E91" w:rsidP="00D0219E">
      <w:pPr>
        <w:pStyle w:val="western"/>
        <w:spacing w:after="0" w:afterAutospacing="0"/>
      </w:pPr>
      <w:r>
        <w:rPr>
          <w:color w:val="000000"/>
        </w:rPr>
        <w:t xml:space="preserve">8) </w:t>
      </w:r>
      <w:r>
        <w:t>защиту своих персональных данных;</w:t>
      </w:r>
    </w:p>
    <w:p w:rsidR="00A56E91" w:rsidRDefault="00A56E91" w:rsidP="00D0219E">
      <w:pPr>
        <w:pStyle w:val="western"/>
        <w:spacing w:after="0" w:afterAutospacing="0"/>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w:t>
      </w:r>
      <w:r>
        <w:rPr>
          <w:color w:val="000000"/>
        </w:rPr>
        <w:t xml:space="preserve"> делу его письменных объяснений;</w:t>
      </w:r>
    </w:p>
    <w:p w:rsidR="00A56E91" w:rsidRDefault="00A56E91" w:rsidP="00D0219E">
      <w:pPr>
        <w:pStyle w:val="western"/>
        <w:spacing w:after="0" w:afterAutospacing="0"/>
      </w:pPr>
      <w:r>
        <w:t xml:space="preserve">10) объединение, включая право создавать профессиональные союзы, для защиты своих прав, социально-экономических и профессиональных интересов; </w:t>
      </w:r>
    </w:p>
    <w:p w:rsidR="00A56E91" w:rsidRDefault="00A56E91" w:rsidP="00D0219E">
      <w:pPr>
        <w:pStyle w:val="western"/>
        <w:spacing w:after="0" w:afterAutospacing="0"/>
      </w:pPr>
      <w: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A56E91" w:rsidRDefault="00A56E91" w:rsidP="00D0219E">
      <w:pPr>
        <w:pStyle w:val="western"/>
        <w:spacing w:after="0" w:afterAutospacing="0"/>
      </w:pPr>
      <w:r>
        <w:t>12) пенсионное обеспечение в соответствии с законодательством Российской Федерации, законодательством Орловской области и настоящим Положением.</w:t>
      </w:r>
    </w:p>
    <w:p w:rsidR="00A56E91" w:rsidRDefault="00A56E91" w:rsidP="00D0219E">
      <w:pPr>
        <w:pStyle w:val="western"/>
        <w:spacing w:after="0" w:afterAutospacing="0"/>
      </w:pPr>
      <w:r>
        <w:t xml:space="preserve">2. Муниципальный служащий, за исключением муниципального служащего, замещающего должность главы местной администрации по контракту, в праве с предварительным письменным уведомлением представителя нанимателя (работодателя) выполнить иную оплачиваемую </w:t>
      </w:r>
    </w:p>
    <w:p w:rsidR="00A56E91" w:rsidRDefault="00A56E91" w:rsidP="00D0219E">
      <w:pPr>
        <w:pStyle w:val="western"/>
        <w:spacing w:after="0" w:afterAutospacing="0"/>
      </w:pPr>
      <w:r>
        <w:t>работу, если иное не предусмотрено Федеральным законом.</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11. Основные обязанности муниципального служащего в Столбецком сельском поселении</w:t>
      </w:r>
    </w:p>
    <w:p w:rsidR="00A56E91" w:rsidRDefault="00A56E91" w:rsidP="00D0219E">
      <w:pPr>
        <w:pStyle w:val="western"/>
        <w:spacing w:after="0" w:afterAutospacing="0"/>
      </w:pPr>
      <w:r>
        <w:t>1. В соответствии с Федеральным законом муниципальный служащий обязан:</w:t>
      </w:r>
    </w:p>
    <w:p w:rsidR="00A56E91" w:rsidRDefault="00A56E91" w:rsidP="00D0219E">
      <w:pPr>
        <w:pStyle w:val="western"/>
        <w:spacing w:after="0" w:afterAutospacing="0"/>
      </w:pPr>
      <w: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Орловской области, законы и иные нормативные правовые акты области, Устав Столбецкого сельского поселения и иные муниципальные правовые акты и обеспечивать их исполнение;</w:t>
      </w:r>
    </w:p>
    <w:p w:rsidR="00A56E91" w:rsidRDefault="00A56E91" w:rsidP="00D0219E">
      <w:pPr>
        <w:pStyle w:val="western"/>
        <w:spacing w:after="0" w:afterAutospacing="0"/>
      </w:pPr>
      <w:r>
        <w:t>2) исполнять должностные обязанности в соответствии с должностной инструкцией;</w:t>
      </w:r>
    </w:p>
    <w:p w:rsidR="00A56E91" w:rsidRDefault="00A56E91" w:rsidP="00D0219E">
      <w:pPr>
        <w:pStyle w:val="western"/>
        <w:spacing w:after="0" w:afterAutospacing="0"/>
      </w:pPr>
      <w:r>
        <w:t>3) соблюдать при исполнении должностных обязанностей права и законные интересы граждан и организаций;</w:t>
      </w:r>
    </w:p>
    <w:p w:rsidR="00A56E91" w:rsidRDefault="00A56E91" w:rsidP="00D0219E">
      <w:pPr>
        <w:pStyle w:val="western"/>
        <w:spacing w:after="0" w:afterAutospacing="0"/>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56E91" w:rsidRPr="00525E6B" w:rsidRDefault="00A56E91" w:rsidP="00D0219E">
      <w:pPr>
        <w:pStyle w:val="western"/>
        <w:spacing w:after="0" w:afterAutospacing="0"/>
      </w:pPr>
      <w:r w:rsidRPr="00525E6B">
        <w:t>5) поддерживать уровень квалификации, необходимый для надлежащего исполнения должностных обязанностей;</w:t>
      </w:r>
    </w:p>
    <w:p w:rsidR="00A56E91" w:rsidRDefault="00A56E91" w:rsidP="00D0219E">
      <w:pPr>
        <w:pStyle w:val="western"/>
        <w:spacing w:after="0" w:afterAutospacing="0"/>
      </w:pPr>
      <w: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56E91" w:rsidRDefault="00A56E91" w:rsidP="00D0219E">
      <w:pPr>
        <w:pStyle w:val="western"/>
        <w:spacing w:after="0" w:afterAutospacing="0"/>
      </w:pPr>
      <w:r>
        <w:t>7) беречь государственное и муниципальное имущество, в том числе предоставленное ему для исполнения должностных обязанностей;</w:t>
      </w:r>
    </w:p>
    <w:p w:rsidR="00A56E91" w:rsidRDefault="00A56E91" w:rsidP="00D0219E">
      <w:pPr>
        <w:pStyle w:val="western"/>
        <w:spacing w:after="0" w:afterAutospacing="0"/>
      </w:pPr>
      <w:r>
        <w:t>8) представлять в установленном порядке предусмотренные законодательством Российской Федерации сведения о себе и членах своей семьи;</w:t>
      </w:r>
    </w:p>
    <w:p w:rsidR="00A56E91" w:rsidRDefault="00A56E91" w:rsidP="00D0219E">
      <w:pPr>
        <w:pStyle w:val="western"/>
        <w:spacing w:after="0" w:afterAutospacing="0"/>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A56E91" w:rsidRDefault="00A56E91" w:rsidP="00D0219E">
      <w:pPr>
        <w:pStyle w:val="western"/>
        <w:spacing w:after="0" w:afterAutospacing="0"/>
      </w:pPr>
      <w:r>
        <w:t>10) соблюдать ограничения, выполнять обязательства, не нарушать запреты, которые установлены федеральными законами;</w:t>
      </w:r>
    </w:p>
    <w:p w:rsidR="00A56E91" w:rsidRDefault="00A56E91" w:rsidP="00D0219E">
      <w:pPr>
        <w:pStyle w:val="western"/>
        <w:spacing w:after="0" w:afterAutospacing="0"/>
      </w:pPr>
      <w: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56E91" w:rsidRDefault="00A56E91" w:rsidP="00D0219E">
      <w:pPr>
        <w:pStyle w:val="western"/>
        <w:spacing w:after="0" w:afterAutospacing="0"/>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Орловской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12. Ограничения, связанные с муниципальной службой в Столбецком сельском поселении</w:t>
      </w:r>
    </w:p>
    <w:p w:rsidR="00A56E91" w:rsidRDefault="00A56E91" w:rsidP="00D0219E">
      <w:pPr>
        <w:pStyle w:val="western"/>
        <w:spacing w:after="0" w:afterAutospacing="0"/>
      </w:pPr>
      <w:r>
        <w:t>1. Гражданин не может быть принят на муниципальную службу, а муниципальный служащий не может находиться на муниципальной службе в случае:</w:t>
      </w:r>
    </w:p>
    <w:p w:rsidR="00A56E91" w:rsidRDefault="00A56E91" w:rsidP="00D0219E">
      <w:pPr>
        <w:pStyle w:val="western"/>
        <w:spacing w:after="0" w:afterAutospacing="0"/>
      </w:pPr>
      <w:r>
        <w:t>1) признания его недееспособным или ограниченно дееспособным решением суда, вступившим в законную силу;</w:t>
      </w:r>
    </w:p>
    <w:p w:rsidR="00A56E91" w:rsidRDefault="00A56E91" w:rsidP="00D0219E">
      <w:pPr>
        <w:pStyle w:val="western"/>
        <w:spacing w:after="0" w:afterAutospacing="0"/>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56E91" w:rsidRDefault="00A56E91" w:rsidP="00D0219E">
      <w:pPr>
        <w:pStyle w:val="western"/>
        <w:spacing w:after="0" w:afterAutospacing="0"/>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A56E91" w:rsidRDefault="00A56E91" w:rsidP="00D0219E">
      <w:pPr>
        <w:pStyle w:val="western"/>
        <w:spacing w:after="0" w:afterAutospacing="0"/>
      </w:pPr>
      <w: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в соответствие с порядком прохождения диспансеризации, перечнем заболеваний и формой заключения медицинского учреждения установленным уполномоченным Правительством Российской Федерации федеральным органом исполнительной власти;</w:t>
      </w:r>
    </w:p>
    <w:p w:rsidR="00A56E91" w:rsidRDefault="00A56E91" w:rsidP="00D0219E">
      <w:pPr>
        <w:pStyle w:val="western"/>
        <w:spacing w:after="0" w:afterAutospacing="0"/>
      </w:pPr>
      <w:r>
        <w:t>5) близкого родства или свойства (родители, супруги, дети, братья, сестры, а также братья, сестры, родители, дети супругов и супруги детей) с главой Столбецкого сельского поселения,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A56E91" w:rsidRDefault="00A56E91" w:rsidP="00D0219E">
      <w:pPr>
        <w:pStyle w:val="western"/>
        <w:spacing w:after="0" w:afterAutospacing="0"/>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A56E91" w:rsidRDefault="00A56E91" w:rsidP="00D0219E">
      <w:pPr>
        <w:pStyle w:val="western"/>
        <w:spacing w:after="0" w:afterAutospacing="0"/>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56E91" w:rsidRDefault="00A56E91" w:rsidP="00D0219E">
      <w:pPr>
        <w:pStyle w:val="western"/>
        <w:spacing w:after="0" w:afterAutospacing="0"/>
      </w:pPr>
      <w:r>
        <w:t>8) представления подложных документов или заведомо ложных сведений при поступлении на муниципальную службу;</w:t>
      </w:r>
    </w:p>
    <w:p w:rsidR="00A56E91" w:rsidRDefault="00A56E91" w:rsidP="00D0219E">
      <w:pPr>
        <w:pStyle w:val="western"/>
        <w:spacing w:after="0" w:afterAutospacing="0"/>
      </w:pPr>
      <w:r>
        <w:t xml:space="preserve">9) непредставления предусмотренных настоящим Федеральным законом, </w:t>
      </w:r>
      <w:r>
        <w:rPr>
          <w:color w:val="000000"/>
        </w:rPr>
        <w:t>Федеральным законом от 25 декабря 2008 года N 273-ФЗ "О противодействии коррупции"</w:t>
      </w:r>
      <w: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56E91" w:rsidRDefault="00A56E91" w:rsidP="00D0219E">
      <w:pPr>
        <w:pStyle w:val="western"/>
        <w:spacing w:after="0" w:afterAutospacing="0"/>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13. Запреты, связанные с муниципальной службой в Столбецком сельском поселении</w:t>
      </w:r>
    </w:p>
    <w:p w:rsidR="00A56E91" w:rsidRDefault="00A56E91" w:rsidP="00D0219E">
      <w:pPr>
        <w:pStyle w:val="western"/>
        <w:spacing w:after="0" w:afterAutospacing="0"/>
      </w:pPr>
      <w:r>
        <w:t>1. В соответствии с Федеральным законом в связи с прохождением муниципальной службы муниципальному служащему запрещается:</w:t>
      </w:r>
    </w:p>
    <w:p w:rsidR="00A56E91" w:rsidRDefault="00A56E91" w:rsidP="00D0219E">
      <w:pPr>
        <w:pStyle w:val="western"/>
        <w:spacing w:after="0" w:afterAutospacing="0"/>
      </w:pPr>
      <w:r>
        <w:t>1) замещать должность муниципальной службы в случае:</w:t>
      </w:r>
    </w:p>
    <w:p w:rsidR="00A56E91" w:rsidRDefault="00A56E91" w:rsidP="00D0219E">
      <w:pPr>
        <w:pStyle w:val="western"/>
        <w:spacing w:after="0" w:afterAutospacing="0"/>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A56E91" w:rsidRDefault="00A56E91" w:rsidP="00D0219E">
      <w:pPr>
        <w:pStyle w:val="western"/>
        <w:spacing w:after="0" w:afterAutospacing="0"/>
      </w:pPr>
      <w:r>
        <w:t>б) избрания или назначения на муниципальную должность;</w:t>
      </w:r>
    </w:p>
    <w:p w:rsidR="00A56E91" w:rsidRDefault="00A56E91" w:rsidP="00D0219E">
      <w:pPr>
        <w:pStyle w:val="western"/>
        <w:spacing w:after="0" w:afterAutospacing="0"/>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56E91" w:rsidRDefault="00A56E91" w:rsidP="00D0219E">
      <w:pPr>
        <w:pStyle w:val="western"/>
        <w:spacing w:after="0" w:afterAutospacing="0"/>
      </w:pPr>
      <w:r>
        <w:t xml:space="preserve">2) заниматься предпринимательской деятельностью лично или через доверенных лиц, а также участвовать в управлении хозяйствующим субъектом(за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 </w:t>
      </w:r>
    </w:p>
    <w:p w:rsidR="00A56E91" w:rsidRDefault="00A56E91" w:rsidP="00D0219E">
      <w:pPr>
        <w:pStyle w:val="western"/>
        <w:spacing w:after="0" w:afterAutospacing="0"/>
      </w:pPr>
      <w: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A56E91" w:rsidRDefault="00A56E91" w:rsidP="00D0219E">
      <w:pPr>
        <w:pStyle w:val="western"/>
        <w:spacing w:after="0" w:afterAutospacing="0"/>
      </w:pPr>
      <w: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служебными командировками и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w:t>
      </w:r>
    </w:p>
    <w:p w:rsidR="00A56E91" w:rsidRDefault="00A56E91" w:rsidP="00D0219E">
      <w:pPr>
        <w:pStyle w:val="western"/>
        <w:spacing w:after="0" w:afterAutospacing="0"/>
      </w:pPr>
      <w: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56E91" w:rsidRDefault="00A56E91" w:rsidP="00D0219E">
      <w:pPr>
        <w:pStyle w:val="western"/>
        <w:spacing w:after="0" w:afterAutospacing="0"/>
      </w:pPr>
      <w: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56E91" w:rsidRDefault="00A56E91" w:rsidP="00D0219E">
      <w:pPr>
        <w:pStyle w:val="western"/>
        <w:spacing w:after="0" w:afterAutospacing="0"/>
      </w:pPr>
      <w: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56E91" w:rsidRDefault="00A56E91" w:rsidP="00D0219E">
      <w:pPr>
        <w:pStyle w:val="western"/>
        <w:spacing w:after="0" w:afterAutospacing="0"/>
      </w:pPr>
      <w:r>
        <w:t xml:space="preserve">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 </w:t>
      </w:r>
    </w:p>
    <w:p w:rsidR="00A56E91" w:rsidRDefault="00A56E91" w:rsidP="00D0219E">
      <w:pPr>
        <w:pStyle w:val="western"/>
        <w:spacing w:after="0" w:afterAutospacing="0"/>
      </w:pPr>
      <w:r>
        <w:t>9) принимать без письменного разрешения главы Столбецкого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56E91" w:rsidRDefault="00A56E91" w:rsidP="00D0219E">
      <w:pPr>
        <w:pStyle w:val="western"/>
        <w:spacing w:after="0" w:afterAutospacing="0"/>
      </w:pPr>
      <w:r>
        <w:t>10) использовать преимущества должностного положения для предвыборной агитации, а также для агитации по вопросам референдума;</w:t>
      </w:r>
    </w:p>
    <w:p w:rsidR="00A56E91" w:rsidRDefault="00A56E91" w:rsidP="00D0219E">
      <w:pPr>
        <w:pStyle w:val="western"/>
        <w:spacing w:after="0" w:afterAutospacing="0"/>
      </w:pPr>
      <w: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56E91" w:rsidRDefault="00A56E91" w:rsidP="00D0219E">
      <w:pPr>
        <w:pStyle w:val="western"/>
        <w:spacing w:after="0" w:afterAutospacing="0"/>
      </w:pPr>
      <w: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56E91" w:rsidRDefault="00A56E91" w:rsidP="00D0219E">
      <w:pPr>
        <w:pStyle w:val="western"/>
        <w:spacing w:after="0" w:afterAutospacing="0"/>
      </w:pPr>
      <w:r>
        <w:t>13) прекращать исполнение должностных обязанностей в целях урегулирования трудового спора;</w:t>
      </w:r>
    </w:p>
    <w:p w:rsidR="00A56E91" w:rsidRDefault="00A56E91" w:rsidP="00D0219E">
      <w:pPr>
        <w:pStyle w:val="western"/>
        <w:spacing w:after="0" w:afterAutospacing="0"/>
      </w:pPr>
      <w: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56E91" w:rsidRDefault="00A56E91" w:rsidP="00D0219E">
      <w:pPr>
        <w:pStyle w:val="western"/>
        <w:spacing w:after="0" w:afterAutospacing="0"/>
      </w:pPr>
      <w: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56E91" w:rsidRDefault="00A56E91" w:rsidP="00D0219E">
      <w:pPr>
        <w:pStyle w:val="western"/>
        <w:spacing w:after="0" w:afterAutospacing="0"/>
      </w:pPr>
      <w: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56E91" w:rsidRDefault="00A56E91" w:rsidP="00D0219E">
      <w:pPr>
        <w:pStyle w:val="western"/>
        <w:spacing w:after="0" w:afterAutospacing="0"/>
      </w:pPr>
      <w:r>
        <w:t>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даётся в порядке, установленном нормативными актами Российской Федерации.</w:t>
      </w:r>
    </w:p>
    <w:p w:rsidR="00A56E91" w:rsidRDefault="00A56E91" w:rsidP="00D0219E">
      <w:pPr>
        <w:pStyle w:val="western"/>
        <w:spacing w:after="0" w:afterAutospacing="0"/>
      </w:pPr>
      <w:r>
        <w:rPr>
          <w:b/>
          <w:bCs/>
        </w:rPr>
        <w:t>Статья 13.1. Урегулирование конфликта интересов на муниципальной службе</w:t>
      </w:r>
    </w:p>
    <w:p w:rsidR="00A56E91" w:rsidRDefault="00A56E91" w:rsidP="00D0219E">
      <w:pPr>
        <w:pStyle w:val="western"/>
        <w:spacing w:after="0" w:afterAutospacing="0"/>
      </w:pPr>
      <w:r>
        <w:t xml:space="preserve">1. 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w:t>
      </w:r>
    </w:p>
    <w:p w:rsidR="00A56E91" w:rsidRDefault="00A56E91" w:rsidP="00D0219E">
      <w:pPr>
        <w:pStyle w:val="western"/>
        <w:spacing w:after="0" w:afterAutospacing="0"/>
      </w:pPr>
      <w:r>
        <w:t>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Орловской области, Столбецкого сельского поселения, способное привести к привлечению вреда этим законным интересам граждан, организаций, общества, Российской Федерации, Орловской области, Столбецкого сельского поселения.</w:t>
      </w:r>
    </w:p>
    <w:p w:rsidR="00A56E91" w:rsidRDefault="00A56E91" w:rsidP="00D0219E">
      <w:pPr>
        <w:pStyle w:val="western"/>
        <w:spacing w:after="0" w:afterAutospacing="0"/>
      </w:pPr>
      <w:r>
        <w:t>2.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а также для граждан или организаций, с которыми муниципальный служащий связан финансовыми или иными обязательствами.</w:t>
      </w:r>
    </w:p>
    <w:p w:rsidR="00A56E91" w:rsidRDefault="00A56E91" w:rsidP="00D0219E">
      <w:pPr>
        <w:pStyle w:val="western"/>
        <w:spacing w:after="0" w:afterAutospacing="0"/>
      </w:pPr>
      <w:r>
        <w:t xml:space="preserve">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w:t>
      </w:r>
    </w:p>
    <w:p w:rsidR="00A56E91" w:rsidRDefault="00A56E91" w:rsidP="00D0219E">
      <w:pPr>
        <w:pStyle w:val="western"/>
        <w:spacing w:after="0" w:afterAutospacing="0"/>
      </w:pPr>
      <w:r>
        <w:t>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56E91" w:rsidRDefault="00A56E91" w:rsidP="00D0219E">
      <w:pPr>
        <w:pStyle w:val="western"/>
        <w:spacing w:after="0" w:afterAutospacing="0"/>
      </w:pPr>
      <w:r>
        <w:t>4.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56E91" w:rsidRDefault="00A56E91" w:rsidP="00D0219E">
      <w:pPr>
        <w:pStyle w:val="western"/>
        <w:spacing w:after="0" w:afterAutospacing="0"/>
      </w:pPr>
      <w:r>
        <w:t>5. Непринятие муниципальным служащим, являющимся стороной конфликтов интересов, мер по предотвращению или урегулированию конфликта интересов является правонарушением, влекущим увольнением муниципального служащего с муниципальной службы.</w:t>
      </w:r>
    </w:p>
    <w:p w:rsidR="00A56E91" w:rsidRDefault="00A56E91" w:rsidP="00D0219E">
      <w:pPr>
        <w:pStyle w:val="western"/>
        <w:spacing w:after="0" w:afterAutospacing="0"/>
      </w:pPr>
      <w:r>
        <w:t>6. Представитель нанимателя (работодатель), которому стало известно</w:t>
      </w:r>
      <w:r w:rsidRPr="00C362C8">
        <w:t xml:space="preserve"> </w:t>
      </w:r>
      <w:r>
        <w:t>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всё время отстранения от замещаемой должности муниципальной службы.</w:t>
      </w:r>
    </w:p>
    <w:p w:rsidR="00A56E91" w:rsidRDefault="00A56E91" w:rsidP="00D0219E">
      <w:pPr>
        <w:pStyle w:val="western"/>
        <w:spacing w:after="0" w:afterAutospacing="0"/>
      </w:pPr>
      <w:r>
        <w:t>7. Непринятие муниципальным служащим, являющимся представителем нанимателя, которому стало известно о возникновении у подчинённого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 нарушением, влекущим увольнение муниципального служащего, являющегося представителем нанимателя, с муниципальной службы.</w:t>
      </w:r>
    </w:p>
    <w:p w:rsidR="00A56E91" w:rsidRDefault="00A56E91" w:rsidP="00D0219E">
      <w:pPr>
        <w:pStyle w:val="western"/>
        <w:spacing w:after="0" w:afterAutospacing="0"/>
      </w:pPr>
      <w:r>
        <w:t>8. Для обеспечения соблюдения муниципальными служащими общих принципов служебного поведения или урегулирования конфликта интересов в органе местного самоуправления, аппарате избирательной комиссии Столбецкого сельского поселения могут образовываться комиссии по соблюдению требований к служебному поседению муниципальных служащих и урегулированию конфликтов интересов.</w:t>
      </w:r>
    </w:p>
    <w:p w:rsidR="00A56E91" w:rsidRDefault="00A56E91" w:rsidP="00D0219E">
      <w:pPr>
        <w:pStyle w:val="western"/>
        <w:spacing w:after="0" w:afterAutospacing="0"/>
      </w:pPr>
      <w:r>
        <w:t>9. Комиссии по соблюдению требований к служебному поведению муниципальных служащих и урегулированию конфликтов интересов образуются муниципальным правовым актом, которым утверждаются персональный состав комиссий и порядок их работы.</w:t>
      </w:r>
    </w:p>
    <w:p w:rsidR="00A56E91" w:rsidRDefault="00A56E91" w:rsidP="00D0219E">
      <w:pPr>
        <w:pStyle w:val="western"/>
        <w:spacing w:after="0" w:afterAutospacing="0"/>
      </w:pPr>
      <w:r>
        <w:t>В состав комиссий входят председатель комиссии, его заместитель, секретарь и члены комиссии.</w:t>
      </w:r>
    </w:p>
    <w:p w:rsidR="00A56E91" w:rsidRDefault="00A56E91" w:rsidP="00D0219E">
      <w:pPr>
        <w:pStyle w:val="western"/>
        <w:spacing w:after="0" w:afterAutospacing="0"/>
      </w:pPr>
      <w:r>
        <w:rPr>
          <w:b/>
          <w:bCs/>
        </w:rPr>
        <w:t>Статья 14. Сведения о доходах, об имуществе и обязательствах имущественного характера муниципального служащего в Столбецком сельском поселении</w:t>
      </w:r>
    </w:p>
    <w:p w:rsidR="00A56E91" w:rsidRDefault="00A56E91" w:rsidP="00D0219E">
      <w:pPr>
        <w:pStyle w:val="western"/>
        <w:spacing w:after="0" w:afterAutospacing="0"/>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A56E91" w:rsidRDefault="00A56E91" w:rsidP="00D0219E">
      <w:pPr>
        <w:pStyle w:val="western"/>
        <w:spacing w:after="0" w:afterAutospacing="0"/>
      </w:pPr>
      <w: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A56E91" w:rsidRDefault="00A56E91" w:rsidP="00D0219E">
      <w:pPr>
        <w:pStyle w:val="western"/>
        <w:spacing w:after="0" w:afterAutospacing="0"/>
      </w:pPr>
      <w:r>
        <w:t>3. Не допускается использование сведений о доходах, об имуществе и обязательствах имущественного характера для установления или определения платёжеспособности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A56E91" w:rsidRDefault="00A56E91" w:rsidP="00D0219E">
      <w:pPr>
        <w:pStyle w:val="western"/>
        <w:spacing w:after="0" w:afterAutospacing="0"/>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56E91" w:rsidRDefault="00A56E91" w:rsidP="00D0219E">
      <w:pPr>
        <w:pStyle w:val="western"/>
        <w:spacing w:after="0" w:afterAutospacing="0"/>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являются правонарушениями, влекущими увольнение муниципального служащего с муниципальной службы.</w:t>
      </w:r>
    </w:p>
    <w:p w:rsidR="00A56E91" w:rsidRDefault="00A56E91" w:rsidP="00D0219E">
      <w:pPr>
        <w:pStyle w:val="western"/>
        <w:spacing w:after="0" w:afterAutospacing="0"/>
      </w:pPr>
      <w: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A56E91" w:rsidRDefault="00A56E91" w:rsidP="00D0219E">
      <w:pPr>
        <w:pStyle w:val="western"/>
        <w:spacing w:after="0" w:afterAutospacing="0"/>
      </w:pPr>
      <w: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включённых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Орловской области в порядке, определяемом нормативными правовыми актами Российской Федерации.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15. Поступление на муниципальную службу в Столбецком сельском поселении</w:t>
      </w:r>
    </w:p>
    <w:p w:rsidR="00A56E91" w:rsidRDefault="00A56E91" w:rsidP="00D0219E">
      <w:pPr>
        <w:pStyle w:val="western"/>
        <w:spacing w:after="0" w:afterAutospacing="0"/>
      </w:pPr>
      <w: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для замещения должностей муниципальной службы, при отсутствии обстоятельств, указанных в Федеральном законе в качестве ограничений, связанных с муниципальной службой.</w:t>
      </w:r>
    </w:p>
    <w:p w:rsidR="00A56E91" w:rsidRDefault="00A56E91" w:rsidP="00D0219E">
      <w:pPr>
        <w:pStyle w:val="western"/>
        <w:spacing w:after="0" w:afterAutospacing="0"/>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A56E91" w:rsidRDefault="00A56E91" w:rsidP="00D0219E">
      <w:pPr>
        <w:pStyle w:val="western"/>
        <w:spacing w:after="0" w:afterAutospacing="0"/>
      </w:pPr>
      <w:r>
        <w:t>3. При поступлении на муниципальную службу гражданин представляет:</w:t>
      </w:r>
    </w:p>
    <w:p w:rsidR="00A56E91" w:rsidRDefault="00A56E91" w:rsidP="00D0219E">
      <w:pPr>
        <w:pStyle w:val="western"/>
        <w:spacing w:after="0" w:afterAutospacing="0"/>
      </w:pPr>
      <w:r>
        <w:t>1) заявление с просьбой о поступлении на муниципальную службу и замещении должности муниципальной службы;</w:t>
      </w:r>
    </w:p>
    <w:p w:rsidR="00A56E91" w:rsidRDefault="00A56E91" w:rsidP="00D0219E">
      <w:pPr>
        <w:pStyle w:val="western"/>
        <w:spacing w:after="0" w:afterAutospacing="0"/>
      </w:pPr>
      <w: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A56E91" w:rsidRDefault="00A56E91" w:rsidP="00D0219E">
      <w:pPr>
        <w:pStyle w:val="western"/>
        <w:spacing w:after="0" w:afterAutospacing="0"/>
      </w:pPr>
      <w:r>
        <w:t>3) паспорт;</w:t>
      </w:r>
    </w:p>
    <w:p w:rsidR="00A56E91" w:rsidRDefault="00A56E91" w:rsidP="00D0219E">
      <w:pPr>
        <w:pStyle w:val="western"/>
        <w:spacing w:after="0" w:afterAutospacing="0"/>
      </w:pPr>
      <w:r>
        <w:t>4) трудовую книжку, за исключением случаев, когда трудовой договор (контракт) заключается впервые;</w:t>
      </w:r>
    </w:p>
    <w:p w:rsidR="00A56E91" w:rsidRDefault="00A56E91" w:rsidP="00D0219E">
      <w:pPr>
        <w:pStyle w:val="western"/>
        <w:spacing w:after="0" w:afterAutospacing="0"/>
      </w:pPr>
      <w:r>
        <w:t>5) документ об образовании;</w:t>
      </w:r>
    </w:p>
    <w:p w:rsidR="00A56E91" w:rsidRDefault="00A56E91" w:rsidP="00D0219E">
      <w:pPr>
        <w:pStyle w:val="western"/>
        <w:spacing w:after="0" w:afterAutospacing="0"/>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A56E91" w:rsidRDefault="00A56E91" w:rsidP="00D0219E">
      <w:pPr>
        <w:pStyle w:val="western"/>
        <w:spacing w:after="0" w:afterAutospacing="0"/>
      </w:pPr>
      <w:r>
        <w:t>свидетельство о постановке физического лица на учет в налоговом органе по месту жительства на территории Российской Федерации;</w:t>
      </w:r>
    </w:p>
    <w:p w:rsidR="00A56E91" w:rsidRDefault="00A56E91" w:rsidP="00D0219E">
      <w:pPr>
        <w:pStyle w:val="western"/>
        <w:spacing w:after="0" w:afterAutospacing="0"/>
      </w:pPr>
      <w:r>
        <w:t>документы воинского учета - для военнообязанных и лиц, подлежащих призыву на военную службу;</w:t>
      </w:r>
    </w:p>
    <w:p w:rsidR="00A56E91" w:rsidRDefault="00A56E91" w:rsidP="00D0219E">
      <w:pPr>
        <w:pStyle w:val="western"/>
        <w:spacing w:after="0" w:afterAutospacing="0"/>
      </w:pPr>
      <w:r>
        <w:t>9) заключение медицинского учреждения об отсутствии заболевания, препятствующего поступлению на муниципальную службу в соответствии с перечнем таких заболеваний, установленных Правительством Российской Федерации;</w:t>
      </w:r>
    </w:p>
    <w:p w:rsidR="00A56E91" w:rsidRDefault="00A56E91" w:rsidP="00D0219E">
      <w:pPr>
        <w:pStyle w:val="western"/>
        <w:spacing w:after="0" w:afterAutospacing="0"/>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A56E91" w:rsidRDefault="00A56E91" w:rsidP="00D0219E">
      <w:pPr>
        <w:pStyle w:val="western"/>
        <w:spacing w:after="0" w:afterAutospacing="0"/>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56E91" w:rsidRDefault="00A56E91" w:rsidP="00D0219E">
      <w:pPr>
        <w:pStyle w:val="western"/>
        <w:spacing w:after="0" w:afterAutospacing="0"/>
      </w:pPr>
      <w:r>
        <w:t>4. Сведения, представленные в соответствии с федеральными законами гражданином при поступлении на муниципальную службу, могут подвергаться проверке в установленном федеральными законами порядке.</w:t>
      </w:r>
    </w:p>
    <w:p w:rsidR="00A56E91" w:rsidRDefault="00A56E91" w:rsidP="00D0219E">
      <w:pPr>
        <w:pStyle w:val="western"/>
        <w:spacing w:after="0" w:afterAutospacing="0"/>
      </w:pPr>
      <w: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A56E91" w:rsidRDefault="00A56E91" w:rsidP="00D0219E">
      <w:pPr>
        <w:pStyle w:val="western"/>
        <w:spacing w:after="0" w:afterAutospacing="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htmlimage?id=174d-4oyzirscy9wg9ckpq1un2yv9bqkb2hk7g1122qos8989ek9sgeqhmxxwtfbi347caj4ocsq2dm2f197a04gn2nendhdgqxndkwe&amp;name=result_html_4c09586d" style="position:absolute;margin-left:0;margin-top:0;width:1.5pt;height:758.25pt;z-index:251658240;visibility:visible;mso-wrap-distance-left:0;mso-wrap-distance-right:0;mso-position-horizontal:left;mso-position-vertical-relative:line" o:allowoverlap="f">
            <v:imagedata r:id="rId4" o:title=""/>
            <w10:wrap type="square"/>
          </v:shape>
        </w:pict>
      </w:r>
      <w: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законодательством и настоящим Положением.</w:t>
      </w:r>
    </w:p>
    <w:p w:rsidR="00A56E91" w:rsidRDefault="00A56E91" w:rsidP="00D0219E">
      <w:pPr>
        <w:pStyle w:val="western"/>
        <w:spacing w:after="0" w:afterAutospacing="0"/>
      </w:pPr>
      <w: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A56E91" w:rsidRDefault="00A56E91" w:rsidP="00D0219E">
      <w:pPr>
        <w:pStyle w:val="western"/>
        <w:spacing w:after="0" w:afterAutospacing="0"/>
      </w:pPr>
      <w: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A56E91" w:rsidRDefault="00A56E91" w:rsidP="00D0219E">
      <w:pPr>
        <w:pStyle w:val="western"/>
        <w:spacing w:after="0" w:afterAutospacing="0"/>
      </w:pPr>
      <w:r>
        <w:rPr>
          <w:b/>
          <w:bCs/>
        </w:rPr>
        <w:t>Статья 16. Конкурс на замещение должности муниципальной службы в Столбецком сельском поселении</w:t>
      </w:r>
    </w:p>
    <w:p w:rsidR="00A56E91" w:rsidRDefault="00A56E91" w:rsidP="00D0219E">
      <w:pPr>
        <w:pStyle w:val="western"/>
        <w:spacing w:after="0" w:afterAutospacing="0"/>
      </w:pPr>
      <w:r>
        <w:t>1. При замещении должности муниципальной службы в муниципальном образовании заключению</w:t>
      </w:r>
      <w:r>
        <w:rPr>
          <w:i/>
          <w:iCs/>
        </w:rPr>
        <w:t xml:space="preserve"> </w:t>
      </w:r>
      <w:r>
        <w:t>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A56E91" w:rsidRDefault="00A56E91" w:rsidP="00D0219E">
      <w:pPr>
        <w:pStyle w:val="western"/>
        <w:spacing w:after="0" w:afterAutospacing="0"/>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A56E91" w:rsidRDefault="00A56E91" w:rsidP="00D0219E">
      <w:pPr>
        <w:pStyle w:val="western"/>
        <w:spacing w:after="0" w:afterAutospacing="0"/>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17. Аттестация муниципальных служащих в Столбецком сельском поселении</w:t>
      </w:r>
    </w:p>
    <w:p w:rsidR="00A56E91" w:rsidRDefault="00A56E91" w:rsidP="00D0219E">
      <w:pPr>
        <w:pStyle w:val="western"/>
        <w:spacing w:after="0" w:afterAutospacing="0"/>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56E91" w:rsidRDefault="00A56E91" w:rsidP="00D0219E">
      <w:pPr>
        <w:pStyle w:val="western"/>
        <w:spacing w:after="0" w:afterAutospacing="0"/>
      </w:pPr>
      <w:r>
        <w:t>2. Аттестации не подлежат следующие муниципальные служащие:</w:t>
      </w:r>
    </w:p>
    <w:p w:rsidR="00A56E91" w:rsidRDefault="00A56E91" w:rsidP="00D0219E">
      <w:pPr>
        <w:pStyle w:val="western"/>
        <w:spacing w:after="0" w:afterAutospacing="0"/>
      </w:pPr>
      <w:r>
        <w:t>1) замещающие должности муниципальной службы менее одного года;</w:t>
      </w:r>
    </w:p>
    <w:p w:rsidR="00A56E91" w:rsidRDefault="00A56E91" w:rsidP="00D0219E">
      <w:pPr>
        <w:pStyle w:val="western"/>
        <w:spacing w:after="0" w:afterAutospacing="0"/>
      </w:pPr>
      <w:r>
        <w:t xml:space="preserve">2) достигшие возраста 60 лет; </w:t>
      </w:r>
    </w:p>
    <w:p w:rsidR="00A56E91" w:rsidRDefault="00A56E91" w:rsidP="00D0219E">
      <w:pPr>
        <w:pStyle w:val="western"/>
        <w:spacing w:after="0" w:afterAutospacing="0"/>
      </w:pPr>
      <w:r>
        <w:t>3) беременные женщины;</w:t>
      </w:r>
    </w:p>
    <w:p w:rsidR="00A56E91" w:rsidRDefault="00A56E91" w:rsidP="00D0219E">
      <w:pPr>
        <w:pStyle w:val="western"/>
        <w:spacing w:after="0" w:afterAutospacing="0"/>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A56E91" w:rsidRDefault="00A56E91" w:rsidP="00D0219E">
      <w:pPr>
        <w:pStyle w:val="western"/>
        <w:spacing w:after="0" w:afterAutospacing="0"/>
      </w:pPr>
      <w:r>
        <w:t>5) замещающие должности муниципальной службы на основании срочного трудового договора (контракта).</w:t>
      </w:r>
    </w:p>
    <w:p w:rsidR="00A56E91" w:rsidRDefault="00A56E91" w:rsidP="00D0219E">
      <w:pPr>
        <w:pStyle w:val="western"/>
        <w:spacing w:after="0" w:afterAutospacing="0"/>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A56E91" w:rsidRDefault="00A56E91" w:rsidP="00D0219E">
      <w:pPr>
        <w:pStyle w:val="western"/>
        <w:spacing w:after="0" w:afterAutospacing="0"/>
      </w:pPr>
      <w:r w:rsidRPr="00525E6B">
        <w:t xml:space="preserve">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                                                                                                                                           </w:t>
      </w:r>
    </w:p>
    <w:p w:rsidR="00A56E91" w:rsidRDefault="00A56E91" w:rsidP="00D0219E">
      <w:pPr>
        <w:pStyle w:val="western"/>
        <w:spacing w:after="0" w:afterAutospacing="0"/>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A56E91" w:rsidRDefault="00A56E91" w:rsidP="00D0219E">
      <w:pPr>
        <w:pStyle w:val="western"/>
        <w:spacing w:after="0" w:afterAutospacing="0"/>
      </w:pPr>
      <w:r>
        <w:t>6. Муниципальный служащий вправе обжаловать результаты аттестации в судебном порядке.</w:t>
      </w:r>
    </w:p>
    <w:p w:rsidR="00A56E91" w:rsidRDefault="00A56E91" w:rsidP="00D0219E">
      <w:pPr>
        <w:pStyle w:val="western"/>
        <w:spacing w:after="0" w:afterAutospacing="0"/>
      </w:pPr>
      <w:r>
        <w:t xml:space="preserve">7. Положение о проведении аттестации муниципальных служащих утверждается муниципальным правовым актом. </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18. Основания для расторжения трудового договора с муниципальным служащим</w:t>
      </w:r>
    </w:p>
    <w:p w:rsidR="00A56E91" w:rsidRDefault="00A56E91" w:rsidP="00D0219E">
      <w:pPr>
        <w:pStyle w:val="western"/>
        <w:spacing w:after="0" w:afterAutospacing="0"/>
      </w:pPr>
      <w:r>
        <w:t>1. В соответствии с Федеральным законом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A56E91" w:rsidRDefault="00A56E91" w:rsidP="00D0219E">
      <w:pPr>
        <w:pStyle w:val="western"/>
        <w:spacing w:after="0" w:afterAutospacing="0"/>
      </w:pPr>
      <w:r>
        <w:t>1) достижения предельного возраста, установленного для замещения должности муниципальной службы;</w:t>
      </w:r>
    </w:p>
    <w:p w:rsidR="00A56E91" w:rsidRDefault="00A56E91" w:rsidP="00D0219E">
      <w:pPr>
        <w:pStyle w:val="western"/>
        <w:spacing w:after="0" w:afterAutospacing="0"/>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A56E91" w:rsidRDefault="00A56E91" w:rsidP="00D0219E">
      <w:pPr>
        <w:pStyle w:val="western"/>
        <w:spacing w:after="0" w:afterAutospacing="0"/>
      </w:pPr>
      <w:r>
        <w:t>3) несоблюдения ограничений и запретов, связанных с муниципальной службой;</w:t>
      </w:r>
    </w:p>
    <w:p w:rsidR="00A56E91" w:rsidRDefault="00A56E91" w:rsidP="00D0219E">
      <w:pPr>
        <w:pStyle w:val="western"/>
        <w:spacing w:after="0" w:afterAutospacing="0"/>
      </w:pPr>
      <w:r>
        <w:t>4) применение административного наказания в виде дисквалификации.</w:t>
      </w:r>
    </w:p>
    <w:p w:rsidR="00A56E91" w:rsidRDefault="00A56E91" w:rsidP="00D0219E">
      <w:pPr>
        <w:pStyle w:val="western"/>
        <w:spacing w:after="0" w:afterAutospacing="0"/>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A56E91" w:rsidRDefault="00A56E91" w:rsidP="00D0219E">
      <w:pPr>
        <w:pStyle w:val="western"/>
        <w:spacing w:after="0" w:afterAutospacing="0"/>
      </w:pPr>
      <w:r>
        <w:rPr>
          <w:b/>
          <w:bCs/>
        </w:rPr>
        <w:t>Статья 19. Рабочее (служебное) время</w:t>
      </w:r>
    </w:p>
    <w:p w:rsidR="00A56E91" w:rsidRDefault="00A56E91" w:rsidP="00D0219E">
      <w:pPr>
        <w:pStyle w:val="western"/>
        <w:spacing w:after="0" w:afterAutospacing="0"/>
      </w:pPr>
      <w:r>
        <w:t>Рабочее (служебное) время муниципальных служащих регулируется в соответствии с трудовым законодательством.</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20. Отпуск муниципального служащего</w:t>
      </w:r>
    </w:p>
    <w:p w:rsidR="00A56E91" w:rsidRDefault="00A56E91" w:rsidP="00D0219E">
      <w:pPr>
        <w:pStyle w:val="western"/>
        <w:spacing w:after="0" w:afterAutospacing="0"/>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A56E91" w:rsidRDefault="00A56E91" w:rsidP="00D0219E">
      <w:pPr>
        <w:pStyle w:val="western"/>
        <w:spacing w:after="0" w:afterAutospacing="0"/>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A56E91" w:rsidRDefault="00A56E91" w:rsidP="00D0219E">
      <w:pPr>
        <w:pStyle w:val="western"/>
        <w:spacing w:after="0" w:afterAutospacing="0"/>
      </w:pPr>
      <w:r>
        <w:rPr>
          <w:color w:val="000000"/>
        </w:rPr>
        <w:t xml:space="preserve">3. </w:t>
      </w:r>
      <w:r>
        <w:t>Муниципальным служащим, замещающим высшие должности муниципальной службы в Столбецком сельском поселении, предоставляется ежегодный основной оплачиваемый отпуск продолжительностью 35 календарных дней. Муниципальным служащим, замещающим старшие должности муниципальной службы, предоставляется ежегодный основной оплачиваемый отпуск продолжительностью 30 календарных дней.</w:t>
      </w:r>
      <w:r>
        <w:rPr>
          <w:color w:val="000000"/>
        </w:rPr>
        <w:t xml:space="preserve"> </w:t>
      </w:r>
    </w:p>
    <w:p w:rsidR="00A56E91" w:rsidRDefault="00A56E91" w:rsidP="00D0219E">
      <w:pPr>
        <w:pStyle w:val="western"/>
        <w:spacing w:after="0" w:afterAutospacing="0"/>
      </w:pPr>
      <w:r>
        <w:t>4. Сверх ежегодного оплачиваемого отпуска муниципальному служащему за выслугу лет предоставляется дополнительный отпуск за отработанное время из расчета один календарный день за полный календарный год, но не более 15 календарных дней.</w:t>
      </w:r>
    </w:p>
    <w:p w:rsidR="00A56E91" w:rsidRDefault="00A56E91" w:rsidP="00D0219E">
      <w:pPr>
        <w:pStyle w:val="western"/>
        <w:spacing w:after="0" w:afterAutospacing="0"/>
      </w:pPr>
      <w:r>
        <w:t>5. Ежегодный дополнительный оплачиваемый отпуск за выслугу лет при исчислении общей продолжительности ежегодного оплачиваемого отпуска суммируется с ежегодным основным оплачиваемым отпуском. При этом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не может превышать 50 календарных дней.</w:t>
      </w:r>
    </w:p>
    <w:p w:rsidR="00A56E91" w:rsidRDefault="00A56E91" w:rsidP="00D0219E">
      <w:pPr>
        <w:pStyle w:val="western"/>
        <w:spacing w:after="0" w:afterAutospacing="0"/>
      </w:pPr>
      <w:r>
        <w:rPr>
          <w:noProof/>
        </w:rPr>
        <w:pict>
          <v:shape id="Рисунок 1" o:spid="_x0000_s1027" type="#_x0000_t75" alt="htmlimage?id=174d-4oyzirscy9wg9ckpq1un2yv9bqkb2hk7g1122qos8989ek9sgeqhmxxwtfbi347caj4ocsq2dm2f197a04gn2nendhdgqxndkwe&amp;name=result_html_m1d776df4" style="position:absolute;margin-left:-85.05pt;margin-top:-264.1pt;width:1.5pt;height:673.5pt;z-index:251659264;visibility:visible;mso-wrap-distance-left:0;mso-wrap-distance-right:0;mso-position-vertical-relative:line" o:allowoverlap="f">
            <v:imagedata r:id="rId5" o:title=""/>
            <w10:wrap type="square"/>
          </v:shape>
        </w:pict>
      </w:r>
      <w:r>
        <w:t>По заявлению муниципального служащего ежегодный оплачиваемый отпуск может предоставляться по частям продолжительностью не менее 14 календарных дней.</w:t>
      </w:r>
    </w:p>
    <w:p w:rsidR="00A56E91" w:rsidRDefault="00A56E91" w:rsidP="00D0219E">
      <w:pPr>
        <w:pStyle w:val="western"/>
        <w:spacing w:after="0" w:afterAutospacing="0"/>
      </w:pPr>
      <w:r>
        <w:t xml:space="preserve">6. Муниципальному служащему, замещающему высшую должность муниципальной службы, за ненормированный рабочий день представительным органом муниципального образования может предоставляться дополнительный отпуск продолжительностью не менее 5 календарных дней. </w:t>
      </w:r>
    </w:p>
    <w:p w:rsidR="00A56E91" w:rsidRDefault="00A56E91" w:rsidP="00D0219E">
      <w:pPr>
        <w:pStyle w:val="western"/>
        <w:spacing w:after="0" w:afterAutospacing="0"/>
      </w:pPr>
      <w:r>
        <w:t>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 и материальная помощь в размере одного должностного оклада.</w:t>
      </w:r>
    </w:p>
    <w:p w:rsidR="00A56E91" w:rsidRDefault="00A56E91" w:rsidP="00D0219E">
      <w:pPr>
        <w:pStyle w:val="western"/>
        <w:spacing w:after="0" w:afterAutospacing="0"/>
      </w:pPr>
      <w:r>
        <w:t>8.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A56E91" w:rsidRDefault="00A56E91" w:rsidP="00D0219E">
      <w:pPr>
        <w:pStyle w:val="western"/>
        <w:spacing w:after="0" w:afterAutospacing="0"/>
      </w:pPr>
      <w:r>
        <w:t>9. Муниципальному служащему предоставляется отпуск без сохранения денежного содержания в случаях, предусмотренных федеральными законами.</w:t>
      </w:r>
    </w:p>
    <w:p w:rsidR="00A56E91" w:rsidRDefault="00A56E91" w:rsidP="00D0219E">
      <w:pPr>
        <w:pStyle w:val="western"/>
        <w:spacing w:after="0" w:afterAutospacing="0"/>
      </w:pPr>
      <w:r>
        <w:rPr>
          <w:b/>
          <w:bCs/>
        </w:rPr>
        <w:t>Статья 21. Общие принципы оплаты труда муниципального служащего</w:t>
      </w:r>
    </w:p>
    <w:p w:rsidR="00A56E91" w:rsidRDefault="00A56E91" w:rsidP="00D0219E">
      <w:pPr>
        <w:pStyle w:val="western"/>
        <w:spacing w:after="0" w:afterAutospacing="0"/>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следующих ежемесячных и иных дополнительных выплат:</w:t>
      </w:r>
    </w:p>
    <w:p w:rsidR="00A56E91" w:rsidRDefault="00A56E91" w:rsidP="00D0219E">
      <w:pPr>
        <w:pStyle w:val="western"/>
        <w:spacing w:after="0" w:afterAutospacing="0"/>
      </w:pPr>
      <w:r>
        <w:t>1) ежемесячной надбавки к должностному окладу за выслугу лет на муниципальной службе;</w:t>
      </w:r>
    </w:p>
    <w:p w:rsidR="00A56E91" w:rsidRDefault="00A56E91" w:rsidP="00D0219E">
      <w:pPr>
        <w:pStyle w:val="western"/>
        <w:spacing w:after="0" w:afterAutospacing="0"/>
      </w:pPr>
      <w:r>
        <w:t>2) ежемесячной надбавки к должностному окладу за особые условия муниципальной службы;</w:t>
      </w:r>
    </w:p>
    <w:p w:rsidR="00A56E91" w:rsidRDefault="00A56E91" w:rsidP="00D0219E">
      <w:pPr>
        <w:pStyle w:val="western"/>
        <w:spacing w:after="0" w:afterAutospacing="0"/>
      </w:pPr>
      <w:r>
        <w:t>3) премий за выполнение особо важных и сложных заданий, а также иных премий;</w:t>
      </w:r>
    </w:p>
    <w:p w:rsidR="00A56E91" w:rsidRDefault="00A56E91" w:rsidP="00D0219E">
      <w:pPr>
        <w:pStyle w:val="western"/>
        <w:spacing w:after="0" w:afterAutospacing="0"/>
      </w:pPr>
      <w:r>
        <w:t>4) ежемесячного денежного поощрения;</w:t>
      </w:r>
    </w:p>
    <w:p w:rsidR="00A56E91" w:rsidRDefault="00A56E91" w:rsidP="00D0219E">
      <w:pPr>
        <w:pStyle w:val="western"/>
        <w:spacing w:after="0" w:afterAutospacing="0"/>
      </w:pPr>
      <w:r>
        <w:t>5) единовременной выплаты при предоставлении ежегодного оплачиваемого отпуска;</w:t>
      </w:r>
    </w:p>
    <w:p w:rsidR="00A56E91" w:rsidRDefault="00A56E91" w:rsidP="00D0219E">
      <w:pPr>
        <w:pStyle w:val="western"/>
        <w:spacing w:after="0" w:afterAutospacing="0"/>
      </w:pPr>
      <w:r>
        <w:t>6) материальной помощи, выплачиваемой за счет средств фонда оплаты труда муниципальных служащих.</w:t>
      </w:r>
    </w:p>
    <w:p w:rsidR="00A56E91" w:rsidRDefault="00A56E91" w:rsidP="00D0219E">
      <w:pPr>
        <w:pStyle w:val="western"/>
        <w:spacing w:after="0" w:afterAutospacing="0"/>
      </w:pPr>
      <w:r>
        <w:t>2.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Столбецким сельским Советом народных депутатов в соответствии с федеральными законами, законами Орловской области и настоящим Положением.</w:t>
      </w:r>
    </w:p>
    <w:p w:rsidR="00A56E91" w:rsidRDefault="00A56E91" w:rsidP="00D0219E">
      <w:pPr>
        <w:pStyle w:val="western"/>
        <w:spacing w:after="0" w:afterAutospacing="0"/>
      </w:pPr>
      <w:r>
        <w:rPr>
          <w:b/>
          <w:bCs/>
        </w:rPr>
        <w:t>Статья 22. Гарантии, предоставляемые муниципальному служащему</w:t>
      </w:r>
    </w:p>
    <w:p w:rsidR="00A56E91" w:rsidRDefault="00A56E91" w:rsidP="00D0219E">
      <w:pPr>
        <w:pStyle w:val="western"/>
        <w:spacing w:after="0" w:afterAutospacing="0"/>
      </w:pPr>
      <w:r>
        <w:t>1. Муниципальному служащему гарантируются:</w:t>
      </w:r>
    </w:p>
    <w:p w:rsidR="00A56E91" w:rsidRDefault="00A56E91" w:rsidP="00D0219E">
      <w:pPr>
        <w:pStyle w:val="western"/>
        <w:spacing w:after="0" w:afterAutospacing="0"/>
      </w:pPr>
      <w:r>
        <w:t>1) условия работы, обеспечивающие исполнение им должностных обязанностей в соответствии с должностной инструкцией;</w:t>
      </w:r>
    </w:p>
    <w:p w:rsidR="00A56E91" w:rsidRDefault="00A56E91" w:rsidP="00D0219E">
      <w:pPr>
        <w:pStyle w:val="western"/>
        <w:spacing w:after="0" w:afterAutospacing="0"/>
      </w:pPr>
      <w:r>
        <w:t>2) право на своевременное и в полном объеме получение денежного содержания;</w:t>
      </w:r>
    </w:p>
    <w:p w:rsidR="00A56E91" w:rsidRDefault="00A56E91" w:rsidP="00D0219E">
      <w:pPr>
        <w:pStyle w:val="western"/>
        <w:spacing w:after="0" w:afterAutospacing="0"/>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56E91" w:rsidRDefault="00A56E91" w:rsidP="00D0219E">
      <w:pPr>
        <w:pStyle w:val="western"/>
        <w:spacing w:after="0" w:afterAutospacing="0"/>
      </w:pPr>
      <w:r>
        <w:t>4) медицинское обслуживание муниципального служащего и членов его семьи, в том числе после выхода муниципального служащего на пенсию;</w:t>
      </w:r>
    </w:p>
    <w:p w:rsidR="00A56E91" w:rsidRDefault="00A56E91" w:rsidP="00D0219E">
      <w:pPr>
        <w:pStyle w:val="western"/>
        <w:spacing w:after="0" w:afterAutospacing="0"/>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A56E91" w:rsidRDefault="00A56E91" w:rsidP="00D0219E">
      <w:pPr>
        <w:pStyle w:val="western"/>
        <w:spacing w:after="0" w:afterAutospacing="0"/>
      </w:pPr>
      <w:r>
        <w:t xml:space="preserve">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 </w:t>
      </w:r>
    </w:p>
    <w:p w:rsidR="00A56E91" w:rsidRDefault="00A56E91" w:rsidP="00D0219E">
      <w:pPr>
        <w:pStyle w:val="western"/>
        <w:spacing w:after="0" w:afterAutospacing="0"/>
      </w:pPr>
      <w: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A56E91" w:rsidRDefault="00A56E91" w:rsidP="00D0219E">
      <w:pPr>
        <w:pStyle w:val="western"/>
        <w:spacing w:after="0" w:afterAutospacing="0"/>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56E91" w:rsidRDefault="00A56E91" w:rsidP="00D0219E">
      <w:pPr>
        <w:pStyle w:val="western"/>
        <w:spacing w:after="0" w:afterAutospacing="0"/>
      </w:pPr>
      <w:r>
        <w:t>3.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A56E91" w:rsidRDefault="00A56E91" w:rsidP="00D0219E">
      <w:pPr>
        <w:pStyle w:val="western"/>
        <w:spacing w:after="0" w:afterAutospacing="0"/>
      </w:pPr>
      <w:r>
        <w:rPr>
          <w:b/>
          <w:bCs/>
        </w:rPr>
        <w:t>Статья 23. Пенсионное обеспечение муниципального служащего и членов его семьи в Столбецком сельском поселении</w:t>
      </w:r>
    </w:p>
    <w:p w:rsidR="00A56E91" w:rsidRDefault="00A56E91" w:rsidP="00D0219E">
      <w:pPr>
        <w:pStyle w:val="western"/>
        <w:spacing w:after="0" w:afterAutospacing="0"/>
      </w:pPr>
      <w:r>
        <w:t>1. Муниципальные служащие в Столбецком сельском поселении при наличии стажа муниципальной службы не менее 15 лет имеют право, на пенсию за выслугу лет при увольнении с муниципальной службы по следующим основаниям:</w:t>
      </w:r>
    </w:p>
    <w:p w:rsidR="00A56E91" w:rsidRDefault="00A56E91" w:rsidP="00D0219E">
      <w:pPr>
        <w:pStyle w:val="western"/>
        <w:spacing w:after="0" w:afterAutospacing="0"/>
      </w:pPr>
      <w:r>
        <w:t>1) ликвидация муниципального органа, а также увольнение в связи с сокращением штата органа местного самоуправления;</w:t>
      </w:r>
    </w:p>
    <w:p w:rsidR="00A56E91" w:rsidRDefault="00A56E91" w:rsidP="00D0219E">
      <w:pPr>
        <w:pStyle w:val="western"/>
        <w:spacing w:after="0" w:afterAutospacing="0"/>
      </w:pPr>
      <w:r>
        <w:t>2) увольнение с должностей, отнесенных к категории «советники (помощники)», в связи с прекращением полномочий лицами, замещающими соответствующие муниципальные должности муниципального образования;</w:t>
      </w:r>
    </w:p>
    <w:p w:rsidR="00A56E91" w:rsidRDefault="00A56E91" w:rsidP="00D0219E">
      <w:pPr>
        <w:pStyle w:val="western"/>
        <w:spacing w:after="0" w:afterAutospacing="0"/>
      </w:pPr>
      <w:r>
        <w:t>3) достижение предельного возраста, установленного для замещения должностей муниципальной службы;</w:t>
      </w:r>
    </w:p>
    <w:p w:rsidR="00A56E91" w:rsidRDefault="00A56E91" w:rsidP="00D0219E">
      <w:pPr>
        <w:pStyle w:val="western"/>
        <w:spacing w:after="0" w:afterAutospacing="0"/>
      </w:pPr>
      <w:r>
        <w:t>4) обнаружившееся несоответствие замещаемой должности вследствие состояния здоровья, препятствующего продолжению муниципальной службы;</w:t>
      </w:r>
    </w:p>
    <w:p w:rsidR="00A56E91" w:rsidRDefault="00A56E91" w:rsidP="00D0219E">
      <w:pPr>
        <w:pStyle w:val="western"/>
        <w:spacing w:after="0" w:afterAutospacing="0"/>
      </w:pPr>
      <w:r>
        <w:t>5) увольнение по собственному желанию по одному из оснований, предусмотренных Федеральным законом «О трудовых пенсиях в Российской Федерации».</w:t>
      </w:r>
    </w:p>
    <w:p w:rsidR="00A56E91" w:rsidRDefault="00A56E91" w:rsidP="00D0219E">
      <w:pPr>
        <w:pStyle w:val="western"/>
        <w:spacing w:after="0" w:afterAutospacing="0"/>
      </w:pPr>
      <w:r>
        <w:t>Граждане, уволенные с муниципальной службы по основаниям, предусмотренным пунктами 2-5 части 1 настоящей статьи, имеют право на пенсию за выслугу лет, если они замещали должности муниципальной службы не менее 12 целых месяцев непосредственно перед увольнением.</w:t>
      </w:r>
    </w:p>
    <w:p w:rsidR="00A56E91" w:rsidRDefault="00A56E91" w:rsidP="00D0219E">
      <w:pPr>
        <w:pStyle w:val="western"/>
        <w:spacing w:after="0" w:afterAutospacing="0"/>
      </w:pPr>
      <w:r>
        <w:t>2. Пенсия за выслугу лет устанавливается к трудовой пенсии по старости (инвалидности), назначенной в соответствии с федеральным законодательством о трудовых пенсиях.</w:t>
      </w:r>
    </w:p>
    <w:p w:rsidR="00A56E91" w:rsidRDefault="00A56E91" w:rsidP="00D0219E">
      <w:pPr>
        <w:pStyle w:val="western"/>
        <w:spacing w:after="0" w:afterAutospacing="0"/>
      </w:pPr>
      <w:r>
        <w:t xml:space="preserve">Пенсия за выслугу лет не выплачивается в период нахождения на муниципальной службе, дающей право на эту пенсию. </w:t>
      </w:r>
    </w:p>
    <w:p w:rsidR="00A56E91" w:rsidRDefault="00A56E91" w:rsidP="00D0219E">
      <w:pPr>
        <w:pStyle w:val="western"/>
        <w:spacing w:after="0" w:afterAutospacing="0"/>
      </w:pPr>
      <w:r>
        <w:t>3. Муниципальным служащим назначается пенсия за выслугу лет при наличии стажа муниципальной службы не менее 15 лет в размере 45 процентов среднемесячного заработка муниципального служащего за вычетом страховой части трудовой пенсии по старости (инвалидности), установленной в соответствии с федеральным законодательством о трудовых пенсиях. За каждый целый год стажа муниципальной службы сверх 15 лет пенсия за выслугу лет увеличивается на 3 процента среднемесячного заработка. При этом общая сумма пенсии за выслугу лет и указанных частей пенсии по старости (инвалидности) не может превышать 75 процентов среднемесячного заработка муниципального служащего.</w:t>
      </w:r>
    </w:p>
    <w:p w:rsidR="00A56E91" w:rsidRDefault="00A56E91" w:rsidP="00D0219E">
      <w:pPr>
        <w:pStyle w:val="western"/>
        <w:spacing w:after="0" w:afterAutospacing="0"/>
      </w:pPr>
      <w:r>
        <w:t>4. Размер пенсии за выслугу лет муниципальных служащих исчисляется из их среднемесячного заработка за последние 12 целых месяцев муниципальной службы, предшествующих дню ее прекращения. Размер среднемесячного заработка, исходя, из которого муниципальному служащему исчисляется пенсия за выслугу лет, не может превышать 2,3 должностного оклада по замещавшейся должности муниципальной службы.</w:t>
      </w:r>
    </w:p>
    <w:p w:rsidR="00A56E91" w:rsidRDefault="00A56E91" w:rsidP="00D0219E">
      <w:pPr>
        <w:pStyle w:val="western"/>
        <w:spacing w:after="0" w:afterAutospacing="0"/>
      </w:pPr>
      <w:r>
        <w:t>5. Порядок назначения, перерасчета, индексации, выплаты и доставки пенсии за выслугу лет муниципальным служащим устанавливается нормативным правовым актов Столбецкого сельского Совета народных депутатов.</w:t>
      </w:r>
    </w:p>
    <w:p w:rsidR="00A56E91" w:rsidRDefault="00A56E91" w:rsidP="00D0219E">
      <w:pPr>
        <w:pStyle w:val="western"/>
        <w:spacing w:after="0" w:afterAutospacing="0"/>
      </w:pPr>
      <w:r>
        <w:rPr>
          <w:b/>
          <w:bCs/>
        </w:rPr>
        <w:t>Статья 24. Стаж муниципальной службы в Столбецком сельском поселении</w:t>
      </w:r>
    </w:p>
    <w:p w:rsidR="00A56E91" w:rsidRDefault="00A56E91" w:rsidP="00D0219E">
      <w:pPr>
        <w:pStyle w:val="western"/>
        <w:spacing w:after="0" w:afterAutospacing="0"/>
      </w:pPr>
      <w:r>
        <w:t>1. В стаж (общую продолжительность) муниципальной службы включаются периоды работы на:</w:t>
      </w:r>
    </w:p>
    <w:p w:rsidR="00A56E91" w:rsidRDefault="00A56E91" w:rsidP="00D0219E">
      <w:pPr>
        <w:pStyle w:val="western"/>
        <w:spacing w:after="0" w:afterAutospacing="0"/>
      </w:pPr>
      <w:r>
        <w:t>1) должностях муниципальной службы (муниципальных должностях муниципальной службы);</w:t>
      </w:r>
    </w:p>
    <w:p w:rsidR="00A56E91" w:rsidRDefault="00A56E91" w:rsidP="00D0219E">
      <w:pPr>
        <w:pStyle w:val="western"/>
        <w:spacing w:after="0" w:afterAutospacing="0"/>
      </w:pPr>
      <w:r>
        <w:t>2) муниципальных должностях;</w:t>
      </w:r>
    </w:p>
    <w:p w:rsidR="00A56E91" w:rsidRDefault="00A56E91" w:rsidP="00D0219E">
      <w:pPr>
        <w:pStyle w:val="western"/>
        <w:spacing w:after="0" w:afterAutospacing="0"/>
      </w:pPr>
      <w:r>
        <w:t>3) государственных должностях, Российской Федерации и государственных должностях субъектов Российской Федерации;</w:t>
      </w:r>
    </w:p>
    <w:p w:rsidR="00A56E91" w:rsidRDefault="00A56E91" w:rsidP="00D0219E">
      <w:pPr>
        <w:pStyle w:val="western"/>
        <w:spacing w:after="0" w:afterAutospacing="0"/>
      </w:pPr>
      <w: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A56E91" w:rsidRDefault="00A56E91" w:rsidP="00D0219E">
      <w:pPr>
        <w:pStyle w:val="western"/>
        <w:spacing w:after="0" w:afterAutospacing="0"/>
      </w:pPr>
      <w:r>
        <w:t>5) иных должностях, предусмотренных указом Президента Российской Федерации от 19 ноября 2007 года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A56E91" w:rsidRDefault="00A56E91" w:rsidP="00D0219E">
      <w:pPr>
        <w:pStyle w:val="western"/>
        <w:spacing w:after="0" w:afterAutospacing="0"/>
      </w:pPr>
      <w:r>
        <w:t>3.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муниципальную службу.</w:t>
      </w:r>
    </w:p>
    <w:p w:rsidR="00A56E91" w:rsidRDefault="00A56E91" w:rsidP="00D0219E">
      <w:pPr>
        <w:pStyle w:val="western"/>
        <w:spacing w:after="0" w:afterAutospacing="0"/>
      </w:pPr>
      <w:r>
        <w:rPr>
          <w:b/>
          <w:bCs/>
        </w:rPr>
        <w:t>Статья 25. Поощрение муниципального служащего в Столбецком сельском поселении</w:t>
      </w:r>
    </w:p>
    <w:p w:rsidR="00A56E91" w:rsidRDefault="00A56E91" w:rsidP="00D0219E">
      <w:pPr>
        <w:pStyle w:val="western"/>
        <w:spacing w:after="0" w:afterAutospacing="0"/>
      </w:pPr>
      <w:r>
        <w:t>1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настоящим Положением.</w:t>
      </w:r>
    </w:p>
    <w:p w:rsidR="00A56E91" w:rsidRDefault="00A56E91" w:rsidP="00D0219E">
      <w:pPr>
        <w:pStyle w:val="western"/>
        <w:spacing w:after="0" w:afterAutospacing="0"/>
      </w:pPr>
      <w:r>
        <w:t>2. За безупречную и эффективную муниципальную службу могут применяться виды поощрений муниципального служащего, установленные нормативными правовыми актами органов местного самоуправления в соответствии с настоящим Положением и частью 3 настоящей статьи.</w:t>
      </w:r>
    </w:p>
    <w:p w:rsidR="00A56E91" w:rsidRDefault="00A56E91" w:rsidP="00D0219E">
      <w:pPr>
        <w:pStyle w:val="western"/>
        <w:spacing w:after="0" w:afterAutospacing="0"/>
      </w:pPr>
      <w:r>
        <w:t>3. Основными видами поощрений муниципального служащего являются:</w:t>
      </w:r>
    </w:p>
    <w:p w:rsidR="00A56E91" w:rsidRDefault="00A56E91" w:rsidP="00D0219E">
      <w:pPr>
        <w:pStyle w:val="western"/>
        <w:spacing w:after="0" w:afterAutospacing="0"/>
      </w:pPr>
      <w:r>
        <w:t>1) объявление благодарности;</w:t>
      </w:r>
    </w:p>
    <w:p w:rsidR="00A56E91" w:rsidRDefault="00A56E91" w:rsidP="00D0219E">
      <w:pPr>
        <w:pStyle w:val="western"/>
        <w:spacing w:after="0" w:afterAutospacing="0"/>
      </w:pPr>
      <w:r>
        <w:t>2) выплата единовременного денежного поощрения, в том числе в связи с юбилейной датой, выходом на пенсию за выслугу лет;</w:t>
      </w:r>
    </w:p>
    <w:p w:rsidR="00A56E91" w:rsidRDefault="00A56E91" w:rsidP="00D0219E">
      <w:pPr>
        <w:pStyle w:val="western"/>
        <w:spacing w:after="0" w:afterAutospacing="0"/>
      </w:pPr>
      <w:r>
        <w:t>3) награждение почетной грамотой органа местного самоуправления;</w:t>
      </w:r>
    </w:p>
    <w:p w:rsidR="00A56E91" w:rsidRDefault="00A56E91" w:rsidP="00D0219E">
      <w:pPr>
        <w:pStyle w:val="western"/>
        <w:spacing w:after="0" w:afterAutospacing="0"/>
      </w:pPr>
      <w:r>
        <w:t>4) награждение ценным подарком;</w:t>
      </w:r>
    </w:p>
    <w:p w:rsidR="00A56E91" w:rsidRDefault="00A56E91" w:rsidP="00D0219E">
      <w:pPr>
        <w:pStyle w:val="western"/>
        <w:spacing w:after="0" w:afterAutospacing="0"/>
      </w:pPr>
      <w:r>
        <w:t>5) присвоение почетного звания Столбецкого сельского поселения.</w:t>
      </w:r>
    </w:p>
    <w:p w:rsidR="00A56E91" w:rsidRDefault="00A56E91" w:rsidP="00D0219E">
      <w:pPr>
        <w:pStyle w:val="western"/>
        <w:spacing w:after="0" w:afterAutospacing="0"/>
      </w:pPr>
      <w:r>
        <w:rPr>
          <w:b/>
          <w:bCs/>
        </w:rPr>
        <w:t>Статья 26. Дисциплинарная ответственность муниципального служащего в Столбецком сельском поселении</w:t>
      </w:r>
    </w:p>
    <w:p w:rsidR="00A56E91" w:rsidRDefault="00A56E91" w:rsidP="00D0219E">
      <w:pPr>
        <w:pStyle w:val="western"/>
        <w:spacing w:after="0" w:afterAutospacing="0"/>
      </w:pPr>
      <w:r>
        <w:t>1. За совершение дисциплинарного проступка - неисполнения или ненадлежащего исполнения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A56E91" w:rsidRDefault="00A56E91" w:rsidP="00D0219E">
      <w:pPr>
        <w:pStyle w:val="western"/>
        <w:spacing w:after="0" w:afterAutospacing="0"/>
      </w:pPr>
      <w:r>
        <w:t>1) замечание;</w:t>
      </w:r>
    </w:p>
    <w:p w:rsidR="00A56E91" w:rsidRDefault="00A56E91" w:rsidP="00D0219E">
      <w:pPr>
        <w:pStyle w:val="western"/>
        <w:spacing w:after="0" w:afterAutospacing="0"/>
      </w:pPr>
      <w:r>
        <w:t>2) выговор;</w:t>
      </w:r>
    </w:p>
    <w:p w:rsidR="00A56E91" w:rsidRDefault="00A56E91" w:rsidP="00D0219E">
      <w:pPr>
        <w:pStyle w:val="western"/>
        <w:spacing w:after="0" w:afterAutospacing="0"/>
      </w:pPr>
      <w:r>
        <w:t>3) увольнение с муниципальной службы по соответствующим основаниям.</w:t>
      </w:r>
    </w:p>
    <w:p w:rsidR="00A56E91" w:rsidRDefault="00A56E91" w:rsidP="00D0219E">
      <w:pPr>
        <w:pStyle w:val="western"/>
        <w:spacing w:after="0" w:afterAutospacing="0"/>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A56E91" w:rsidRDefault="00A56E91" w:rsidP="00D0219E">
      <w:pPr>
        <w:pStyle w:val="western"/>
        <w:spacing w:after="0" w:afterAutospacing="0"/>
      </w:pPr>
      <w:r>
        <w:t>3. Порядок применения и снятия дисциплинарных взысканий определяется в соответствии с трудовым законодательством.</w:t>
      </w:r>
    </w:p>
    <w:p w:rsidR="00A56E91" w:rsidRDefault="00A56E91" w:rsidP="00D0219E">
      <w:pPr>
        <w:pStyle w:val="western"/>
        <w:spacing w:after="0" w:afterAutospacing="0"/>
      </w:pPr>
      <w:r>
        <w:rPr>
          <w:b/>
          <w:bCs/>
        </w:rPr>
        <w:t>Статья 26.1. Взыскания за несоблюдение ограничений и запретов, требований о предотвращении или об урегулировании конфликта интересов и за неисполнение обязанностей, установленных в целях противодействия коррупции</w:t>
      </w:r>
    </w:p>
    <w:p w:rsidR="00A56E91" w:rsidRDefault="00A56E91" w:rsidP="00D0219E">
      <w:pPr>
        <w:pStyle w:val="western"/>
        <w:spacing w:after="0" w:afterAutospacing="0"/>
      </w:pPr>
      <w: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законом «О противодействии коррупции» и другими федеральными законами, налагаются взыскания, предусмотренные статьёй 27 Федерального закона.</w:t>
      </w:r>
    </w:p>
    <w:p w:rsidR="00A56E91" w:rsidRDefault="00A56E91" w:rsidP="00D0219E">
      <w:pPr>
        <w:pStyle w:val="western"/>
        <w:spacing w:after="0" w:afterAutospacing="0"/>
      </w:pPr>
      <w: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w:t>
      </w:r>
    </w:p>
    <w:p w:rsidR="00A56E91" w:rsidRDefault="00A56E91" w:rsidP="00D0219E">
      <w:pPr>
        <w:pStyle w:val="western"/>
        <w:spacing w:after="0" w:afterAutospacing="0"/>
      </w:pPr>
      <w:r>
        <w:t xml:space="preserve">3. Взыскания, предусмотренные статьями 14.1, 15 и 27 Федерального закона, применяются представителем нанимателя (работодателем) в порядке, установленном муниципальными правовыми актами, на основании: </w:t>
      </w:r>
    </w:p>
    <w:p w:rsidR="00A56E91" w:rsidRDefault="00A56E91" w:rsidP="00D0219E">
      <w:pPr>
        <w:pStyle w:val="western"/>
        <w:spacing w:after="0" w:afterAutospacing="0"/>
      </w:pPr>
      <w:r>
        <w:t xml:space="preserve">1) доклада о результатах проверки, проведённой подразделением кадровой службы соответствующего муниципального органа по профилактике коррупционных и иных правонарушений; </w:t>
      </w:r>
    </w:p>
    <w:p w:rsidR="00A56E91" w:rsidRDefault="00A56E91" w:rsidP="00D0219E">
      <w:pPr>
        <w:pStyle w:val="western"/>
        <w:spacing w:after="0" w:afterAutospacing="0"/>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A56E91" w:rsidRDefault="00A56E91" w:rsidP="00D0219E">
      <w:pPr>
        <w:pStyle w:val="western"/>
        <w:spacing w:after="0" w:afterAutospacing="0"/>
      </w:pPr>
      <w:r>
        <w:t>3) объяснений муниципального служащего;</w:t>
      </w:r>
    </w:p>
    <w:p w:rsidR="00A56E91" w:rsidRDefault="00A56E91" w:rsidP="00D0219E">
      <w:pPr>
        <w:pStyle w:val="western"/>
        <w:spacing w:after="0" w:afterAutospacing="0"/>
      </w:pPr>
      <w:r>
        <w:t>4) иных материалов.</w:t>
      </w:r>
    </w:p>
    <w:p w:rsidR="00A56E91" w:rsidRDefault="00A56E91" w:rsidP="00D0219E">
      <w:pPr>
        <w:pStyle w:val="western"/>
        <w:spacing w:after="0" w:afterAutospacing="0"/>
      </w:pPr>
      <w:r>
        <w:t>4. При применении взысканий, предусмотренных статьями 14.1, 15 и 27</w:t>
      </w:r>
    </w:p>
    <w:p w:rsidR="00A56E91" w:rsidRDefault="00A56E91" w:rsidP="00D0219E">
      <w:pPr>
        <w:pStyle w:val="western"/>
        <w:spacing w:after="0" w:afterAutospacing="0"/>
      </w:pPr>
      <w:r>
        <w:t>Федерального закона, учитываются характер совершённого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A56E91" w:rsidRDefault="00A56E91" w:rsidP="00D0219E">
      <w:pPr>
        <w:pStyle w:val="western"/>
        <w:spacing w:after="0" w:afterAutospacing="0"/>
      </w:pPr>
      <w:r>
        <w:t>5. В соответствии с частью 5 статьи 27.1 Федерального закона в акте о применении к муниципальному служащему взыскания в случае совершения</w:t>
      </w:r>
    </w:p>
    <w:p w:rsidR="00A56E91" w:rsidRDefault="00A56E91" w:rsidP="00D0219E">
      <w:pPr>
        <w:pStyle w:val="western"/>
        <w:spacing w:after="0" w:afterAutospacing="0"/>
      </w:pPr>
      <w:r>
        <w:t>им коррупционного правонарушения в качестве основания применения взыскания указываются части 1 или 2 статьи 27.1 Федерального закона.</w:t>
      </w:r>
    </w:p>
    <w:p w:rsidR="00A56E91" w:rsidRDefault="00A56E91" w:rsidP="00D0219E">
      <w:pPr>
        <w:pStyle w:val="western"/>
        <w:spacing w:after="0" w:afterAutospacing="0"/>
      </w:pPr>
      <w:r>
        <w:t>6. Взыскания, предусмотренные статьями 14.1, 15 и 27 Федерального закона, применяются в порядке и сроки, которые установлены Федеральным законом и муниципальными правовыми актами.</w:t>
      </w:r>
    </w:p>
    <w:p w:rsidR="00A56E91" w:rsidRDefault="00A56E91" w:rsidP="00D0219E">
      <w:pPr>
        <w:pStyle w:val="western"/>
        <w:spacing w:after="0" w:afterAutospacing="0"/>
      </w:pPr>
      <w:r>
        <w:rPr>
          <w:b/>
          <w:bCs/>
        </w:rPr>
        <w:t xml:space="preserve">Статья 27. Кадровая работа в Столбецком сельском поселении </w:t>
      </w:r>
    </w:p>
    <w:p w:rsidR="00A56E91" w:rsidRDefault="00A56E91" w:rsidP="00D0219E">
      <w:pPr>
        <w:pStyle w:val="western"/>
        <w:spacing w:after="0" w:afterAutospacing="0"/>
      </w:pPr>
      <w:r>
        <w:t>Кадровая работа в муниципальном образовании включает в себя:</w:t>
      </w:r>
    </w:p>
    <w:p w:rsidR="00A56E91" w:rsidRDefault="00A56E91" w:rsidP="00D0219E">
      <w:pPr>
        <w:pStyle w:val="western"/>
        <w:spacing w:after="0" w:afterAutospacing="0"/>
      </w:pPr>
      <w:r>
        <w:t>1) формирование кадрового состава для замещения должностей муниципальной службы;</w:t>
      </w:r>
    </w:p>
    <w:p w:rsidR="00A56E91" w:rsidRDefault="00A56E91" w:rsidP="00D0219E">
      <w:pPr>
        <w:pStyle w:val="western"/>
        <w:spacing w:after="0" w:afterAutospacing="0"/>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A56E91" w:rsidRDefault="00A56E91" w:rsidP="00D0219E">
      <w:pPr>
        <w:pStyle w:val="western"/>
        <w:spacing w:after="0" w:afterAutospacing="0"/>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A56E91" w:rsidRDefault="00A56E91" w:rsidP="00D0219E">
      <w:pPr>
        <w:pStyle w:val="western"/>
        <w:spacing w:after="0" w:afterAutospacing="0"/>
      </w:pPr>
      <w:r>
        <w:t>4) ведение трудовых книжек муниципальных служащих;</w:t>
      </w:r>
    </w:p>
    <w:p w:rsidR="00A56E91" w:rsidRDefault="00A56E91" w:rsidP="00D0219E">
      <w:pPr>
        <w:pStyle w:val="western"/>
        <w:spacing w:after="0" w:afterAutospacing="0"/>
      </w:pPr>
      <w:r>
        <w:t>5) ведение личных дел муниципальных служащих;</w:t>
      </w:r>
    </w:p>
    <w:p w:rsidR="00A56E91" w:rsidRDefault="00A56E91" w:rsidP="00D0219E">
      <w:pPr>
        <w:pStyle w:val="western"/>
        <w:spacing w:after="0" w:afterAutospacing="0"/>
      </w:pPr>
      <w:r>
        <w:t>6) ведение реестра муниципальных служащих в муниципальном образовании;</w:t>
      </w:r>
    </w:p>
    <w:p w:rsidR="00A56E91" w:rsidRDefault="00A56E91" w:rsidP="00D0219E">
      <w:pPr>
        <w:pStyle w:val="western"/>
        <w:spacing w:after="0" w:afterAutospacing="0"/>
      </w:pPr>
      <w:r>
        <w:t>7) оформление и выдачу служебных удостоверений муниципальных служащих;</w:t>
      </w:r>
    </w:p>
    <w:p w:rsidR="00A56E91" w:rsidRDefault="00A56E91" w:rsidP="00D0219E">
      <w:pPr>
        <w:pStyle w:val="western"/>
        <w:spacing w:after="0" w:afterAutospacing="0"/>
      </w:pPr>
      <w:r>
        <w:t>8) проведение конкурса на замещение вакантных должностей муниципальной службы и включение муниципальных служащих в кадровый резерв;</w:t>
      </w:r>
    </w:p>
    <w:p w:rsidR="00A56E91" w:rsidRDefault="00A56E91" w:rsidP="00D0219E">
      <w:pPr>
        <w:pStyle w:val="western"/>
        <w:spacing w:after="0" w:afterAutospacing="0"/>
      </w:pPr>
      <w:r>
        <w:t>9) проведение аттестации муниципальных служащих;</w:t>
      </w:r>
    </w:p>
    <w:p w:rsidR="00A56E91" w:rsidRDefault="00A56E91" w:rsidP="00D0219E">
      <w:pPr>
        <w:pStyle w:val="western"/>
        <w:spacing w:after="0" w:afterAutospacing="0"/>
      </w:pPr>
      <w:r>
        <w:t>10) организацию работы с кадровым резервом и его эффективное использование;</w:t>
      </w:r>
    </w:p>
    <w:p w:rsidR="00A56E91" w:rsidRDefault="00A56E91" w:rsidP="00D0219E">
      <w:pPr>
        <w:pStyle w:val="western"/>
        <w:spacing w:after="0" w:afterAutospacing="0"/>
      </w:pPr>
      <w: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A56E91" w:rsidRDefault="00A56E91" w:rsidP="00D0219E">
      <w:pPr>
        <w:pStyle w:val="western"/>
        <w:spacing w:after="0" w:afterAutospacing="0"/>
      </w:pPr>
      <w: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федеральными законами;</w:t>
      </w:r>
    </w:p>
    <w:p w:rsidR="00A56E91" w:rsidRDefault="00A56E91" w:rsidP="00D0219E">
      <w:pPr>
        <w:pStyle w:val="western"/>
        <w:spacing w:after="0" w:afterAutospacing="0"/>
      </w:pPr>
      <w:r>
        <w:t>13) консультирование муниципальных служащих по правовым и иным вопросам муниципальной службы;</w:t>
      </w:r>
    </w:p>
    <w:p w:rsidR="00A56E91" w:rsidRDefault="00A56E91" w:rsidP="00D0219E">
      <w:pPr>
        <w:pStyle w:val="western"/>
        <w:spacing w:after="0" w:afterAutospacing="0"/>
      </w:pPr>
      <w:r>
        <w:t>14) решение иных вопросов кадровой работы, определяемых трудовым законодательством и настоящим Положением.</w:t>
      </w:r>
    </w:p>
    <w:p w:rsidR="00A56E91" w:rsidRDefault="00A56E91" w:rsidP="00D0219E">
      <w:pPr>
        <w:pStyle w:val="western"/>
        <w:spacing w:after="0" w:afterAutospacing="0"/>
      </w:pPr>
      <w:r>
        <w:rPr>
          <w:b/>
          <w:bCs/>
        </w:rPr>
        <w:t>Статья 28. Персональные данные муниципального служащего</w:t>
      </w:r>
    </w:p>
    <w:p w:rsidR="00A56E91" w:rsidRDefault="00A56E91" w:rsidP="00D0219E">
      <w:pPr>
        <w:pStyle w:val="western"/>
        <w:spacing w:after="0" w:afterAutospacing="0"/>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A56E91" w:rsidRDefault="00A56E91" w:rsidP="00D0219E">
      <w:pPr>
        <w:pStyle w:val="western"/>
        <w:spacing w:after="0" w:afterAutospacing="0"/>
      </w:pPr>
      <w:r>
        <w:t>2. Персональные данные муниципального служащего подлежат обработке (получение, хранение комбинирование, передача и иное использование) в соответствии с трудовым законодательством.</w:t>
      </w:r>
    </w:p>
    <w:p w:rsidR="00A56E91" w:rsidRDefault="00A56E91" w:rsidP="00D0219E">
      <w:pPr>
        <w:pStyle w:val="western"/>
        <w:spacing w:after="0" w:afterAutospacing="0"/>
      </w:pPr>
      <w:r>
        <w:rPr>
          <w:b/>
          <w:bCs/>
        </w:rPr>
        <w:t>Статья 28.1. Подготовка кадров  для муниципальной службы на договорной основе.</w:t>
      </w:r>
    </w:p>
    <w:p w:rsidR="00A56E91" w:rsidRDefault="00A56E91" w:rsidP="00D0219E">
      <w:pPr>
        <w:pStyle w:val="western"/>
        <w:spacing w:after="0" w:afterAutospacing="0"/>
      </w:pPr>
      <w:r>
        <w:t>1.В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w:t>
      </w:r>
    </w:p>
    <w:p w:rsidR="00A56E91" w:rsidRDefault="00A56E91" w:rsidP="00D0219E">
      <w:pPr>
        <w:pStyle w:val="western"/>
        <w:spacing w:after="0" w:afterAutospacing="0"/>
      </w:pPr>
      <w:r>
        <w:t>2.Договор о целевом обучении с обязательством последующего прохождения муниципальной службы(далее- договор  о целевом обучении заключается между органами местного самоуправления и гражданином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A56E91" w:rsidRDefault="00A56E91" w:rsidP="00D0219E">
      <w:pPr>
        <w:pStyle w:val="western"/>
        <w:spacing w:after="0" w:afterAutospacing="0"/>
      </w:pPr>
      <w:r>
        <w:t xml:space="preserve">3.Заключение договора о целевом обучении осуществляется  на конкурсной основе в порядке, установленном законом субъекта РФ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 </w:t>
      </w:r>
    </w:p>
    <w:p w:rsidR="00A56E91" w:rsidRDefault="00A56E91" w:rsidP="00D0219E">
      <w:pPr>
        <w:pStyle w:val="western"/>
        <w:spacing w:after="0" w:afterAutospacing="0"/>
      </w:pPr>
      <w:r>
        <w:t>4.Право участвовать в конкурсе на заключение договора о целевом обучении имеют граждане ,владеющие государственным языком РФ и впервые получающие среднее профессиональное или высшее образование по очной форме обучения за счет средств бюджетов бюджетной системы РФ.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настоящим Федеральным законом для замещения должностей муниципальной службы.</w:t>
      </w:r>
    </w:p>
    <w:p w:rsidR="00A56E91" w:rsidRDefault="00A56E91" w:rsidP="00D0219E">
      <w:pPr>
        <w:pStyle w:val="western"/>
        <w:spacing w:after="0" w:afterAutospacing="0"/>
      </w:pPr>
      <w:r>
        <w:t>5.Срок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A56E91" w:rsidRDefault="00A56E91" w:rsidP="00D0219E">
      <w:pPr>
        <w:pStyle w:val="western"/>
        <w:spacing w:after="0" w:afterAutospacing="0"/>
      </w:pPr>
      <w:r>
        <w:t>6.Обязательства и ответственность сторон договора о целевом обучении устанавливаются договором о целевом обучении в соответствии с законодательством РФ.</w:t>
      </w:r>
    </w:p>
    <w:p w:rsidR="00A56E91" w:rsidRDefault="00A56E91" w:rsidP="00D0219E">
      <w:pPr>
        <w:pStyle w:val="western"/>
        <w:spacing w:after="0" w:afterAutospacing="0"/>
      </w:pPr>
      <w:r>
        <w:t>7.Договор о целевом обучении может быть заключен  с гражданином один раз.</w:t>
      </w:r>
    </w:p>
    <w:p w:rsidR="00A56E91" w:rsidRDefault="00A56E91" w:rsidP="00D0219E">
      <w:pPr>
        <w:pStyle w:val="western"/>
        <w:spacing w:after="0" w:afterAutospacing="0"/>
      </w:pPr>
      <w:r>
        <w:t xml:space="preserve">8.Финансовое обеспечение расходов, предусмотренных договором о целевом обучении, осуществляется за счет средств местного бюджета.                   </w:t>
      </w:r>
    </w:p>
    <w:p w:rsidR="00A56E91" w:rsidRDefault="00A56E91" w:rsidP="00D0219E">
      <w:pPr>
        <w:pStyle w:val="western"/>
        <w:spacing w:after="0" w:afterAutospacing="0"/>
      </w:pPr>
      <w:r>
        <w:rPr>
          <w:b/>
          <w:bCs/>
        </w:rPr>
        <w:t>Статья 29. Порядок ведения личного дела муниципального служащего</w:t>
      </w:r>
    </w:p>
    <w:p w:rsidR="00A56E91" w:rsidRDefault="00A56E91" w:rsidP="00D0219E">
      <w:pPr>
        <w:pStyle w:val="western"/>
        <w:spacing w:after="0" w:afterAutospacing="0"/>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A56E91" w:rsidRDefault="00A56E91" w:rsidP="00D0219E">
      <w:pPr>
        <w:pStyle w:val="western"/>
        <w:spacing w:after="0" w:afterAutospacing="0"/>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A56E91" w:rsidRDefault="00A56E91" w:rsidP="00D0219E">
      <w:pPr>
        <w:pStyle w:val="western"/>
        <w:spacing w:after="0" w:afterAutospacing="0"/>
      </w:pPr>
      <w:r>
        <w:t>3. При ликвидации органа местного самоуправления, в котором муниципальный служащий замещал должность муниципальной службы, его личное дело передаётся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A56E91" w:rsidRDefault="00A56E91" w:rsidP="00D0219E">
      <w:pPr>
        <w:pStyle w:val="western"/>
        <w:spacing w:after="0" w:afterAutospacing="0"/>
      </w:pPr>
      <w: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A56E91" w:rsidRDefault="00A56E91" w:rsidP="00D0219E">
      <w:pPr>
        <w:pStyle w:val="western"/>
        <w:spacing w:after="0" w:afterAutospacing="0"/>
      </w:pPr>
      <w:r>
        <w:rPr>
          <w:b/>
          <w:bCs/>
        </w:rPr>
        <w:t>Статья 30. Реестр муниципальных служащих в Столбецком сельском поселении</w:t>
      </w:r>
    </w:p>
    <w:p w:rsidR="00A56E91" w:rsidRDefault="00A56E91" w:rsidP="00D0219E">
      <w:pPr>
        <w:pStyle w:val="western"/>
        <w:spacing w:after="0" w:afterAutospacing="0"/>
      </w:pPr>
      <w:r>
        <w:t>1. В Столбецком поселении ведется реестр муниципальных служащих.</w:t>
      </w:r>
    </w:p>
    <w:p w:rsidR="00A56E91" w:rsidRDefault="00A56E91" w:rsidP="00D0219E">
      <w:pPr>
        <w:pStyle w:val="western"/>
        <w:spacing w:after="0" w:afterAutospacing="0"/>
      </w:pPr>
      <w:r>
        <w:t>2. Муниципальный служащий, уволенный с муниципальной службы, исключается из реестра муниципальных служащих в день увольнения.</w:t>
      </w:r>
    </w:p>
    <w:p w:rsidR="00A56E91" w:rsidRDefault="00A56E91" w:rsidP="00D0219E">
      <w:pPr>
        <w:pStyle w:val="western"/>
        <w:spacing w:after="0" w:afterAutospacing="0"/>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A56E91" w:rsidRDefault="00A56E91" w:rsidP="00D0219E">
      <w:pPr>
        <w:pStyle w:val="western"/>
        <w:spacing w:after="0" w:afterAutospacing="0"/>
      </w:pPr>
      <w:r>
        <w:t>4. Порядок ведения реестра муниципальных служащих утверждается муниципальным правовым актом.</w:t>
      </w:r>
    </w:p>
    <w:p w:rsidR="00A56E91" w:rsidRDefault="00A56E91" w:rsidP="00D0219E">
      <w:pPr>
        <w:pStyle w:val="western"/>
        <w:spacing w:after="0" w:afterAutospacing="0"/>
      </w:pPr>
      <w:r>
        <w:rPr>
          <w:b/>
          <w:bCs/>
        </w:rPr>
        <w:t>Статья 31. Приоритетные направления формирования кадрового состава муниципальной службы</w:t>
      </w:r>
    </w:p>
    <w:p w:rsidR="00A56E91" w:rsidRDefault="00A56E91" w:rsidP="00D0219E">
      <w:pPr>
        <w:pStyle w:val="western"/>
        <w:spacing w:after="0" w:afterAutospacing="0"/>
      </w:pPr>
      <w:r>
        <w:t>Приоритетными направлениями формирования кадрового состава муниципальной службы являются:</w:t>
      </w:r>
    </w:p>
    <w:p w:rsidR="00A56E91" w:rsidRDefault="00A56E91" w:rsidP="00D0219E">
      <w:pPr>
        <w:pStyle w:val="western"/>
        <w:spacing w:after="0" w:afterAutospacing="0"/>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A56E91" w:rsidRDefault="00A56E91" w:rsidP="00D0219E">
      <w:pPr>
        <w:pStyle w:val="western"/>
        <w:spacing w:after="0" w:afterAutospacing="0"/>
      </w:pPr>
      <w:r>
        <w:t>2) содействие продвижению по службе муниципальных служащих;</w:t>
      </w:r>
    </w:p>
    <w:p w:rsidR="00A56E91" w:rsidRPr="00E30DDB" w:rsidRDefault="00A56E91" w:rsidP="00D0219E">
      <w:pPr>
        <w:pStyle w:val="western"/>
        <w:spacing w:after="0" w:afterAutospacing="0"/>
      </w:pPr>
      <w:r w:rsidRPr="00E30DDB">
        <w:t>3) подготовка кадров для муниципальной службы и дополнительное профессиональное образование;</w:t>
      </w:r>
    </w:p>
    <w:p w:rsidR="00A56E91" w:rsidRDefault="00A56E91" w:rsidP="00D0219E">
      <w:pPr>
        <w:pStyle w:val="western"/>
        <w:spacing w:after="0" w:afterAutospacing="0"/>
      </w:pPr>
      <w:r>
        <w:t>4) создание кадрового резерва и его эффективное использование;</w:t>
      </w:r>
    </w:p>
    <w:p w:rsidR="00A56E91" w:rsidRDefault="00A56E91" w:rsidP="00D0219E">
      <w:pPr>
        <w:pStyle w:val="western"/>
        <w:spacing w:after="0" w:afterAutospacing="0"/>
      </w:pPr>
      <w:r>
        <w:t>5) оценка результатов работы муниципальных служащих посредством проведения аттестации;</w:t>
      </w:r>
    </w:p>
    <w:p w:rsidR="00A56E91" w:rsidRDefault="00A56E91" w:rsidP="00D0219E">
      <w:pPr>
        <w:pStyle w:val="western"/>
        <w:spacing w:after="0" w:afterAutospacing="0"/>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32. Кадровый резерв на муниципальной службе</w:t>
      </w:r>
    </w:p>
    <w:p w:rsidR="00A56E91" w:rsidRDefault="00A56E91" w:rsidP="00D0219E">
      <w:pPr>
        <w:pStyle w:val="western"/>
        <w:spacing w:after="0" w:afterAutospacing="0"/>
      </w:pPr>
      <w:r>
        <w:t>В Столбецком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r>
        <w:rPr>
          <w:color w:val="000000"/>
        </w:rPr>
        <w:t xml:space="preserve">. </w:t>
      </w:r>
    </w:p>
    <w:p w:rsidR="00A56E91" w:rsidRDefault="00A56E91" w:rsidP="00D0219E">
      <w:pPr>
        <w:pStyle w:val="western"/>
        <w:spacing w:after="0" w:afterAutospacing="0"/>
      </w:pPr>
    </w:p>
    <w:p w:rsidR="00A56E91" w:rsidRDefault="00A56E91" w:rsidP="00D0219E">
      <w:pPr>
        <w:pStyle w:val="western"/>
        <w:spacing w:after="0" w:afterAutospacing="0"/>
      </w:pPr>
      <w:r>
        <w:rPr>
          <w:b/>
          <w:bCs/>
        </w:rPr>
        <w:t>Статья 33. Финансирование муниципальной службы</w:t>
      </w:r>
    </w:p>
    <w:p w:rsidR="00A56E91" w:rsidRDefault="00A56E91" w:rsidP="00D0219E">
      <w:pPr>
        <w:pStyle w:val="western"/>
        <w:spacing w:after="0" w:afterAutospacing="0"/>
      </w:pPr>
      <w:r>
        <w:t>Финансирование муниципальной службы осуществляется за счет средств местного бюджета.</w:t>
      </w:r>
    </w:p>
    <w:p w:rsidR="00A56E91" w:rsidRDefault="00A56E91" w:rsidP="00D0219E">
      <w:pPr>
        <w:pStyle w:val="western"/>
        <w:spacing w:after="0" w:afterAutospacing="0"/>
      </w:pPr>
    </w:p>
    <w:p w:rsidR="00A56E91" w:rsidRDefault="00A56E91" w:rsidP="00D0219E">
      <w:pPr>
        <w:pStyle w:val="western"/>
        <w:spacing w:after="0" w:afterAutospacing="0"/>
        <w:jc w:val="right"/>
      </w:pPr>
    </w:p>
    <w:p w:rsidR="00A56E91" w:rsidRDefault="00A56E91" w:rsidP="006953E9">
      <w:pPr>
        <w:pStyle w:val="western"/>
        <w:spacing w:after="0" w:afterAutospacing="0"/>
      </w:pPr>
      <w:r>
        <w:t xml:space="preserve">                                                                                                       Приложение 1</w:t>
      </w:r>
    </w:p>
    <w:p w:rsidR="00A56E91" w:rsidRDefault="00A56E91" w:rsidP="00D0219E">
      <w:pPr>
        <w:pStyle w:val="western"/>
        <w:spacing w:after="0" w:afterAutospacing="0"/>
        <w:ind w:left="4248"/>
      </w:pPr>
      <w:r>
        <w:t xml:space="preserve">к Положению «О муниципальной службе </w:t>
      </w:r>
    </w:p>
    <w:p w:rsidR="00A56E91" w:rsidRDefault="00A56E91" w:rsidP="00D0219E">
      <w:pPr>
        <w:pStyle w:val="western"/>
        <w:spacing w:after="0" w:afterAutospacing="0"/>
        <w:ind w:left="4248"/>
      </w:pPr>
      <w:r>
        <w:t xml:space="preserve">в Столбецком сельском поселении </w:t>
      </w:r>
    </w:p>
    <w:p w:rsidR="00A56E91" w:rsidRDefault="00A56E91" w:rsidP="00D0219E">
      <w:pPr>
        <w:pStyle w:val="western"/>
        <w:spacing w:after="0" w:afterAutospacing="0"/>
        <w:jc w:val="right"/>
      </w:pPr>
      <w:r>
        <w:t>Покровского района Орловской области»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Реестр должностей муниципальной службы в Столбецком сельском поселении</w:t>
      </w: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r>
        <w:t>1. Должности муниципальной службы в Столбецком сельском поселении:</w:t>
      </w:r>
    </w:p>
    <w:p w:rsidR="00A56E91" w:rsidRDefault="00A56E91" w:rsidP="00D0219E">
      <w:pPr>
        <w:pStyle w:val="western"/>
        <w:spacing w:after="0" w:afterAutospacing="0"/>
      </w:pPr>
      <w:r>
        <w:t>1. Категории «руководители»</w:t>
      </w:r>
    </w:p>
    <w:p w:rsidR="00A56E91" w:rsidRDefault="00A56E91" w:rsidP="00D0219E">
      <w:pPr>
        <w:pStyle w:val="western"/>
        <w:spacing w:after="0" w:afterAutospacing="0"/>
      </w:pPr>
      <w:r>
        <w:t>2. Старшая должность:</w:t>
      </w:r>
    </w:p>
    <w:p w:rsidR="00A56E91" w:rsidRDefault="00A56E91" w:rsidP="00D0219E">
      <w:pPr>
        <w:pStyle w:val="western"/>
        <w:spacing w:after="0" w:afterAutospacing="0"/>
      </w:pPr>
      <w:r>
        <w:t>2.1. ведущий специалист;</w:t>
      </w:r>
    </w:p>
    <w:p w:rsidR="00A56E91" w:rsidRDefault="00A56E91" w:rsidP="00D0219E">
      <w:pPr>
        <w:pStyle w:val="western"/>
        <w:spacing w:after="0" w:afterAutospacing="0"/>
      </w:pPr>
      <w:r>
        <w:t>2.2 ведущий специалист - бухгалтер</w:t>
      </w: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jc w:val="right"/>
      </w:pPr>
    </w:p>
    <w:p w:rsidR="00A56E91" w:rsidRDefault="00A56E91" w:rsidP="00D0219E">
      <w:pPr>
        <w:pStyle w:val="western"/>
        <w:spacing w:after="0" w:afterAutospacing="0"/>
        <w:jc w:val="right"/>
      </w:pPr>
    </w:p>
    <w:p w:rsidR="00A56E91" w:rsidRDefault="00A56E91" w:rsidP="00D0219E">
      <w:pPr>
        <w:pStyle w:val="western"/>
        <w:spacing w:after="0" w:afterAutospacing="0"/>
        <w:jc w:val="right"/>
      </w:pPr>
    </w:p>
    <w:p w:rsidR="00A56E91" w:rsidRDefault="00A56E91" w:rsidP="00D0219E">
      <w:pPr>
        <w:pStyle w:val="western"/>
        <w:spacing w:after="0" w:afterAutospacing="0"/>
        <w:ind w:left="5659"/>
        <w:jc w:val="center"/>
      </w:pPr>
    </w:p>
    <w:p w:rsidR="00A56E91" w:rsidRDefault="00A56E91" w:rsidP="00D0219E">
      <w:pPr>
        <w:pStyle w:val="western"/>
        <w:spacing w:after="0" w:afterAutospacing="0"/>
        <w:ind w:left="5659"/>
        <w:jc w:val="center"/>
      </w:pPr>
    </w:p>
    <w:p w:rsidR="00A56E91" w:rsidRDefault="00A56E91" w:rsidP="00D0219E">
      <w:pPr>
        <w:pStyle w:val="western"/>
        <w:spacing w:after="0" w:afterAutospacing="0"/>
        <w:ind w:left="5659"/>
        <w:jc w:val="center"/>
      </w:pPr>
    </w:p>
    <w:p w:rsidR="00A56E91" w:rsidRDefault="00A56E91" w:rsidP="00D0219E">
      <w:pPr>
        <w:pStyle w:val="western"/>
        <w:spacing w:after="0" w:afterAutospacing="0"/>
        <w:ind w:left="5659"/>
        <w:jc w:val="center"/>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ind w:left="5659"/>
        <w:jc w:val="center"/>
      </w:pPr>
      <w:r>
        <w:t>Приложение 2</w:t>
      </w:r>
    </w:p>
    <w:p w:rsidR="00A56E91" w:rsidRDefault="00A56E91" w:rsidP="00D0219E">
      <w:pPr>
        <w:pStyle w:val="western"/>
        <w:spacing w:after="0" w:afterAutospacing="0"/>
        <w:ind w:left="3542"/>
        <w:jc w:val="center"/>
      </w:pPr>
      <w:r>
        <w:t xml:space="preserve">  к Положению «О муниципальной службе        в Столбецком сельском поселении Покровского района Орловской области»</w:t>
      </w:r>
    </w:p>
    <w:p w:rsidR="00A56E91" w:rsidRDefault="00A56E91" w:rsidP="00D0219E">
      <w:pPr>
        <w:pStyle w:val="western"/>
        <w:spacing w:after="0" w:afterAutospacing="0"/>
      </w:pPr>
    </w:p>
    <w:p w:rsidR="00A56E91" w:rsidRDefault="00A56E91" w:rsidP="00D0219E">
      <w:pPr>
        <w:pStyle w:val="western"/>
        <w:spacing w:after="0" w:afterAutospacing="0"/>
      </w:pPr>
      <w:r>
        <w:rPr>
          <w:b/>
          <w:bCs/>
        </w:rPr>
        <w:t>Соотношение должностей муниципальной службы и государственной гражданской службы в Столбецком сельском поселении Покровского района Орловской области</w:t>
      </w: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tbl>
      <w:tblPr>
        <w:tblW w:w="9570" w:type="dxa"/>
        <w:tblCellSpacing w:w="0" w:type="dxa"/>
        <w:tblCellMar>
          <w:top w:w="15" w:type="dxa"/>
          <w:left w:w="15" w:type="dxa"/>
          <w:bottom w:w="15" w:type="dxa"/>
          <w:right w:w="15" w:type="dxa"/>
        </w:tblCellMar>
        <w:tblLook w:val="0000"/>
      </w:tblPr>
      <w:tblGrid>
        <w:gridCol w:w="4677"/>
        <w:gridCol w:w="4893"/>
      </w:tblGrid>
      <w:tr w:rsidR="00A56E91" w:rsidTr="008E181C">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r>
              <w:rPr>
                <w:b/>
                <w:bCs/>
              </w:rPr>
              <w:t>Должности муниципальной службы</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jc w:val="center"/>
            </w:pPr>
            <w:r>
              <w:rPr>
                <w:b/>
                <w:bCs/>
              </w:rPr>
              <w:t>Должности государственной гражданской службы</w:t>
            </w:r>
          </w:p>
        </w:tc>
      </w:tr>
      <w:tr w:rsidR="00A56E91" w:rsidTr="008E181C">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r>
              <w:t>В Столбецком сельском поселении Покровского района Орловской области</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r>
              <w:t>В исполнительных органах государственной власти</w:t>
            </w:r>
          </w:p>
        </w:tc>
      </w:tr>
      <w:tr w:rsidR="00A56E91" w:rsidTr="008E181C">
        <w:trPr>
          <w:tblCellSpacing w:w="0" w:type="dxa"/>
        </w:trPr>
        <w:tc>
          <w:tcPr>
            <w:tcW w:w="93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p>
        </w:tc>
      </w:tr>
      <w:tr w:rsidR="00A56E91" w:rsidTr="008E181C">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p>
        </w:tc>
      </w:tr>
      <w:tr w:rsidR="00A56E91" w:rsidTr="008E181C">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r>
              <w:rPr>
                <w:b/>
                <w:bCs/>
              </w:rPr>
              <w:t>Старшие должности</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tc>
      </w:tr>
      <w:tr w:rsidR="00A56E91" w:rsidTr="008E181C">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r>
              <w:t>Ведущий специалист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A56E91" w:rsidRDefault="00A56E91" w:rsidP="008E181C">
            <w:pPr>
              <w:pStyle w:val="western"/>
            </w:pPr>
            <w:r>
              <w:t>Ведущий специалист</w:t>
            </w:r>
          </w:p>
          <w:p w:rsidR="00A56E91" w:rsidRDefault="00A56E91" w:rsidP="008E181C">
            <w:pPr>
              <w:pStyle w:val="western"/>
            </w:pPr>
            <w:r>
              <w:t>Ведущий специалист -бухгалтер</w:t>
            </w:r>
          </w:p>
        </w:tc>
      </w:tr>
    </w:tbl>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pStyle w:val="western"/>
        <w:spacing w:after="0" w:afterAutospacing="0"/>
      </w:pPr>
    </w:p>
    <w:p w:rsidR="00A56E91" w:rsidRDefault="00A56E91" w:rsidP="00D0219E">
      <w:pPr>
        <w:rPr>
          <w:vanish/>
        </w:rPr>
      </w:pPr>
      <w:r>
        <w:rPr>
          <w:vanish/>
        </w:rPr>
        <w:t>Пожалуйста, подождите</w:t>
      </w:r>
    </w:p>
    <w:p w:rsidR="00A56E91" w:rsidRDefault="00A56E91" w:rsidP="00D0219E"/>
    <w:p w:rsidR="00A56E91" w:rsidRPr="00D0219E" w:rsidRDefault="00A56E91" w:rsidP="00D0219E">
      <w:bookmarkStart w:id="0" w:name="_GoBack"/>
      <w:bookmarkEnd w:id="0"/>
    </w:p>
    <w:sectPr w:rsidR="00A56E91" w:rsidRPr="00D0219E" w:rsidSect="00BA07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5897"/>
    <w:rsid w:val="00000210"/>
    <w:rsid w:val="00002F05"/>
    <w:rsid w:val="000035EC"/>
    <w:rsid w:val="0000384F"/>
    <w:rsid w:val="0000510D"/>
    <w:rsid w:val="00007065"/>
    <w:rsid w:val="00007280"/>
    <w:rsid w:val="00007B81"/>
    <w:rsid w:val="00010690"/>
    <w:rsid w:val="00011740"/>
    <w:rsid w:val="00011EAB"/>
    <w:rsid w:val="0001217D"/>
    <w:rsid w:val="00012A71"/>
    <w:rsid w:val="0001358E"/>
    <w:rsid w:val="000147D7"/>
    <w:rsid w:val="00015C09"/>
    <w:rsid w:val="00020AA8"/>
    <w:rsid w:val="000219B8"/>
    <w:rsid w:val="00022120"/>
    <w:rsid w:val="00022729"/>
    <w:rsid w:val="00022FC6"/>
    <w:rsid w:val="00023CE1"/>
    <w:rsid w:val="000244D4"/>
    <w:rsid w:val="000248F5"/>
    <w:rsid w:val="00024BE4"/>
    <w:rsid w:val="00024FE6"/>
    <w:rsid w:val="00026C17"/>
    <w:rsid w:val="0002737B"/>
    <w:rsid w:val="00027B18"/>
    <w:rsid w:val="000326EF"/>
    <w:rsid w:val="0003310F"/>
    <w:rsid w:val="00033143"/>
    <w:rsid w:val="000331D3"/>
    <w:rsid w:val="000333DE"/>
    <w:rsid w:val="00033E35"/>
    <w:rsid w:val="0003645D"/>
    <w:rsid w:val="00036D13"/>
    <w:rsid w:val="00037310"/>
    <w:rsid w:val="00037431"/>
    <w:rsid w:val="000376CA"/>
    <w:rsid w:val="0004031C"/>
    <w:rsid w:val="0004089C"/>
    <w:rsid w:val="00040AEB"/>
    <w:rsid w:val="000411ED"/>
    <w:rsid w:val="00041E10"/>
    <w:rsid w:val="00041E81"/>
    <w:rsid w:val="00041EF1"/>
    <w:rsid w:val="00042B74"/>
    <w:rsid w:val="00045A84"/>
    <w:rsid w:val="00046E7C"/>
    <w:rsid w:val="00050865"/>
    <w:rsid w:val="00050BEA"/>
    <w:rsid w:val="000524F3"/>
    <w:rsid w:val="00054EEE"/>
    <w:rsid w:val="0005655A"/>
    <w:rsid w:val="0005715E"/>
    <w:rsid w:val="0005750B"/>
    <w:rsid w:val="00057B2F"/>
    <w:rsid w:val="00060C94"/>
    <w:rsid w:val="00061A0C"/>
    <w:rsid w:val="00061AD9"/>
    <w:rsid w:val="00062125"/>
    <w:rsid w:val="00062150"/>
    <w:rsid w:val="00062382"/>
    <w:rsid w:val="00062A84"/>
    <w:rsid w:val="0006481A"/>
    <w:rsid w:val="0006499C"/>
    <w:rsid w:val="00067D80"/>
    <w:rsid w:val="00067F57"/>
    <w:rsid w:val="0007010E"/>
    <w:rsid w:val="00070160"/>
    <w:rsid w:val="00070873"/>
    <w:rsid w:val="00071980"/>
    <w:rsid w:val="00071A2D"/>
    <w:rsid w:val="00071A78"/>
    <w:rsid w:val="0007264F"/>
    <w:rsid w:val="0007336B"/>
    <w:rsid w:val="00073C10"/>
    <w:rsid w:val="00075438"/>
    <w:rsid w:val="0007596E"/>
    <w:rsid w:val="00075A55"/>
    <w:rsid w:val="000766BE"/>
    <w:rsid w:val="00076969"/>
    <w:rsid w:val="000775D1"/>
    <w:rsid w:val="00077E90"/>
    <w:rsid w:val="00082C4B"/>
    <w:rsid w:val="00083F2A"/>
    <w:rsid w:val="00084476"/>
    <w:rsid w:val="00085349"/>
    <w:rsid w:val="00085FE6"/>
    <w:rsid w:val="00087C36"/>
    <w:rsid w:val="00090F04"/>
    <w:rsid w:val="00091149"/>
    <w:rsid w:val="0009217F"/>
    <w:rsid w:val="00093EA0"/>
    <w:rsid w:val="00094DA7"/>
    <w:rsid w:val="00094E3D"/>
    <w:rsid w:val="0009569A"/>
    <w:rsid w:val="00095DB9"/>
    <w:rsid w:val="000960DE"/>
    <w:rsid w:val="000961EE"/>
    <w:rsid w:val="00096206"/>
    <w:rsid w:val="00097A79"/>
    <w:rsid w:val="000A0F1E"/>
    <w:rsid w:val="000A166C"/>
    <w:rsid w:val="000A1F53"/>
    <w:rsid w:val="000A20F1"/>
    <w:rsid w:val="000A25E8"/>
    <w:rsid w:val="000A2AA0"/>
    <w:rsid w:val="000A320A"/>
    <w:rsid w:val="000A47A6"/>
    <w:rsid w:val="000A581F"/>
    <w:rsid w:val="000A5BEB"/>
    <w:rsid w:val="000A7991"/>
    <w:rsid w:val="000A79DD"/>
    <w:rsid w:val="000B0A07"/>
    <w:rsid w:val="000B17C1"/>
    <w:rsid w:val="000B185B"/>
    <w:rsid w:val="000B1969"/>
    <w:rsid w:val="000B2F6D"/>
    <w:rsid w:val="000B420C"/>
    <w:rsid w:val="000B6CC6"/>
    <w:rsid w:val="000C212A"/>
    <w:rsid w:val="000C225B"/>
    <w:rsid w:val="000C660E"/>
    <w:rsid w:val="000C6A7A"/>
    <w:rsid w:val="000D2DE0"/>
    <w:rsid w:val="000D4907"/>
    <w:rsid w:val="000D78E2"/>
    <w:rsid w:val="000E0D07"/>
    <w:rsid w:val="000E2273"/>
    <w:rsid w:val="000E276B"/>
    <w:rsid w:val="000E369D"/>
    <w:rsid w:val="000E41BA"/>
    <w:rsid w:val="000E5121"/>
    <w:rsid w:val="000E5E2A"/>
    <w:rsid w:val="000E5F55"/>
    <w:rsid w:val="000E5FDF"/>
    <w:rsid w:val="000E68BF"/>
    <w:rsid w:val="000E6E0A"/>
    <w:rsid w:val="000F1282"/>
    <w:rsid w:val="000F1572"/>
    <w:rsid w:val="000F18D3"/>
    <w:rsid w:val="000F1AF9"/>
    <w:rsid w:val="000F23D0"/>
    <w:rsid w:val="000F3D7B"/>
    <w:rsid w:val="000F429A"/>
    <w:rsid w:val="000F4559"/>
    <w:rsid w:val="000F50D4"/>
    <w:rsid w:val="000F6D6D"/>
    <w:rsid w:val="0010040E"/>
    <w:rsid w:val="00101954"/>
    <w:rsid w:val="00101BCE"/>
    <w:rsid w:val="0010735C"/>
    <w:rsid w:val="001079FD"/>
    <w:rsid w:val="001106DA"/>
    <w:rsid w:val="0011082B"/>
    <w:rsid w:val="00112BB3"/>
    <w:rsid w:val="00113B77"/>
    <w:rsid w:val="00113E52"/>
    <w:rsid w:val="00114E08"/>
    <w:rsid w:val="00115B6B"/>
    <w:rsid w:val="001204EB"/>
    <w:rsid w:val="00120776"/>
    <w:rsid w:val="00122285"/>
    <w:rsid w:val="0012336A"/>
    <w:rsid w:val="00124852"/>
    <w:rsid w:val="00125BEC"/>
    <w:rsid w:val="00126318"/>
    <w:rsid w:val="001263BE"/>
    <w:rsid w:val="0012672C"/>
    <w:rsid w:val="00126B30"/>
    <w:rsid w:val="00126BC1"/>
    <w:rsid w:val="0013051E"/>
    <w:rsid w:val="00132853"/>
    <w:rsid w:val="00137A63"/>
    <w:rsid w:val="00137CE9"/>
    <w:rsid w:val="00140DA5"/>
    <w:rsid w:val="00141397"/>
    <w:rsid w:val="0014244E"/>
    <w:rsid w:val="00142B99"/>
    <w:rsid w:val="0014439C"/>
    <w:rsid w:val="001459CC"/>
    <w:rsid w:val="00147E6B"/>
    <w:rsid w:val="00147F08"/>
    <w:rsid w:val="001502B7"/>
    <w:rsid w:val="00150989"/>
    <w:rsid w:val="001510F9"/>
    <w:rsid w:val="0015190B"/>
    <w:rsid w:val="00152372"/>
    <w:rsid w:val="00154A3D"/>
    <w:rsid w:val="00154B40"/>
    <w:rsid w:val="00154FF6"/>
    <w:rsid w:val="00155025"/>
    <w:rsid w:val="00155599"/>
    <w:rsid w:val="00155C95"/>
    <w:rsid w:val="00155D9F"/>
    <w:rsid w:val="00156551"/>
    <w:rsid w:val="00156EC2"/>
    <w:rsid w:val="00160BE6"/>
    <w:rsid w:val="00161D39"/>
    <w:rsid w:val="001641BF"/>
    <w:rsid w:val="00164C4A"/>
    <w:rsid w:val="00166B3F"/>
    <w:rsid w:val="00167A3D"/>
    <w:rsid w:val="00167E7F"/>
    <w:rsid w:val="00170C5D"/>
    <w:rsid w:val="00170EE7"/>
    <w:rsid w:val="00171816"/>
    <w:rsid w:val="00172B50"/>
    <w:rsid w:val="0017421E"/>
    <w:rsid w:val="00174782"/>
    <w:rsid w:val="001748A5"/>
    <w:rsid w:val="00175484"/>
    <w:rsid w:val="00175543"/>
    <w:rsid w:val="00175A47"/>
    <w:rsid w:val="0017773D"/>
    <w:rsid w:val="001778BA"/>
    <w:rsid w:val="00177FD1"/>
    <w:rsid w:val="001802DE"/>
    <w:rsid w:val="001806CD"/>
    <w:rsid w:val="001811C5"/>
    <w:rsid w:val="00182F0E"/>
    <w:rsid w:val="00183762"/>
    <w:rsid w:val="001847A5"/>
    <w:rsid w:val="00184DCD"/>
    <w:rsid w:val="001855BB"/>
    <w:rsid w:val="00185C52"/>
    <w:rsid w:val="00185F88"/>
    <w:rsid w:val="00186DCB"/>
    <w:rsid w:val="00187F6C"/>
    <w:rsid w:val="001935C7"/>
    <w:rsid w:val="0019378A"/>
    <w:rsid w:val="00193944"/>
    <w:rsid w:val="001949C3"/>
    <w:rsid w:val="00194A7A"/>
    <w:rsid w:val="00196499"/>
    <w:rsid w:val="00196762"/>
    <w:rsid w:val="001968C7"/>
    <w:rsid w:val="00197C70"/>
    <w:rsid w:val="001A1074"/>
    <w:rsid w:val="001A22D0"/>
    <w:rsid w:val="001A2F50"/>
    <w:rsid w:val="001A53D6"/>
    <w:rsid w:val="001A65AE"/>
    <w:rsid w:val="001A67A6"/>
    <w:rsid w:val="001A7119"/>
    <w:rsid w:val="001A7317"/>
    <w:rsid w:val="001A7F03"/>
    <w:rsid w:val="001B0696"/>
    <w:rsid w:val="001B0F08"/>
    <w:rsid w:val="001B16A2"/>
    <w:rsid w:val="001B31AE"/>
    <w:rsid w:val="001B39E7"/>
    <w:rsid w:val="001B3BC5"/>
    <w:rsid w:val="001B51A5"/>
    <w:rsid w:val="001B52EB"/>
    <w:rsid w:val="001B563E"/>
    <w:rsid w:val="001B653A"/>
    <w:rsid w:val="001B697A"/>
    <w:rsid w:val="001C0166"/>
    <w:rsid w:val="001C08E0"/>
    <w:rsid w:val="001C14D7"/>
    <w:rsid w:val="001C27AD"/>
    <w:rsid w:val="001C461E"/>
    <w:rsid w:val="001C5BA1"/>
    <w:rsid w:val="001D0DC0"/>
    <w:rsid w:val="001D194A"/>
    <w:rsid w:val="001D1A51"/>
    <w:rsid w:val="001D1E90"/>
    <w:rsid w:val="001D3AB4"/>
    <w:rsid w:val="001D5418"/>
    <w:rsid w:val="001D55B0"/>
    <w:rsid w:val="001D6396"/>
    <w:rsid w:val="001D7B8C"/>
    <w:rsid w:val="001E116B"/>
    <w:rsid w:val="001E1A02"/>
    <w:rsid w:val="001E414C"/>
    <w:rsid w:val="001E49A2"/>
    <w:rsid w:val="001E49C7"/>
    <w:rsid w:val="001E57C1"/>
    <w:rsid w:val="001E5971"/>
    <w:rsid w:val="001E616A"/>
    <w:rsid w:val="001E6BA1"/>
    <w:rsid w:val="001E702C"/>
    <w:rsid w:val="001E7B1B"/>
    <w:rsid w:val="001E7C8B"/>
    <w:rsid w:val="001E7D33"/>
    <w:rsid w:val="001F277E"/>
    <w:rsid w:val="001F4A4D"/>
    <w:rsid w:val="001F5367"/>
    <w:rsid w:val="001F5C63"/>
    <w:rsid w:val="001F61EA"/>
    <w:rsid w:val="001F6BFC"/>
    <w:rsid w:val="001F711F"/>
    <w:rsid w:val="00201923"/>
    <w:rsid w:val="00201B07"/>
    <w:rsid w:val="00202F60"/>
    <w:rsid w:val="00203C4D"/>
    <w:rsid w:val="00203D3A"/>
    <w:rsid w:val="00204B84"/>
    <w:rsid w:val="00204E32"/>
    <w:rsid w:val="00206D4E"/>
    <w:rsid w:val="00207D98"/>
    <w:rsid w:val="00207F8D"/>
    <w:rsid w:val="00210AA1"/>
    <w:rsid w:val="0021203C"/>
    <w:rsid w:val="00212263"/>
    <w:rsid w:val="00212286"/>
    <w:rsid w:val="0021300E"/>
    <w:rsid w:val="002132E0"/>
    <w:rsid w:val="00213BD2"/>
    <w:rsid w:val="00213C4F"/>
    <w:rsid w:val="0021436D"/>
    <w:rsid w:val="0021497C"/>
    <w:rsid w:val="0021685A"/>
    <w:rsid w:val="00216C74"/>
    <w:rsid w:val="00222905"/>
    <w:rsid w:val="00222F49"/>
    <w:rsid w:val="00223B55"/>
    <w:rsid w:val="00224660"/>
    <w:rsid w:val="002252CA"/>
    <w:rsid w:val="002257D3"/>
    <w:rsid w:val="00226DEB"/>
    <w:rsid w:val="002305D7"/>
    <w:rsid w:val="00231065"/>
    <w:rsid w:val="00231BA4"/>
    <w:rsid w:val="00232D52"/>
    <w:rsid w:val="002336A3"/>
    <w:rsid w:val="002337EF"/>
    <w:rsid w:val="00234985"/>
    <w:rsid w:val="00235467"/>
    <w:rsid w:val="0023616A"/>
    <w:rsid w:val="00236EC8"/>
    <w:rsid w:val="00237342"/>
    <w:rsid w:val="00237C6F"/>
    <w:rsid w:val="00240E25"/>
    <w:rsid w:val="00245A43"/>
    <w:rsid w:val="00246D8F"/>
    <w:rsid w:val="00246EE2"/>
    <w:rsid w:val="00247BC9"/>
    <w:rsid w:val="00250EA9"/>
    <w:rsid w:val="00251BB6"/>
    <w:rsid w:val="00251F20"/>
    <w:rsid w:val="0025262E"/>
    <w:rsid w:val="00252F78"/>
    <w:rsid w:val="0025346E"/>
    <w:rsid w:val="00253CFF"/>
    <w:rsid w:val="0025548E"/>
    <w:rsid w:val="00255F5D"/>
    <w:rsid w:val="002567D4"/>
    <w:rsid w:val="0025688B"/>
    <w:rsid w:val="00256E5E"/>
    <w:rsid w:val="00257617"/>
    <w:rsid w:val="00257B65"/>
    <w:rsid w:val="00260A43"/>
    <w:rsid w:val="002620B8"/>
    <w:rsid w:val="00262177"/>
    <w:rsid w:val="00262D17"/>
    <w:rsid w:val="00262D51"/>
    <w:rsid w:val="002638CA"/>
    <w:rsid w:val="00265B03"/>
    <w:rsid w:val="00266896"/>
    <w:rsid w:val="00266BD7"/>
    <w:rsid w:val="00270541"/>
    <w:rsid w:val="00270CBF"/>
    <w:rsid w:val="002722B9"/>
    <w:rsid w:val="00273D23"/>
    <w:rsid w:val="00275171"/>
    <w:rsid w:val="00275553"/>
    <w:rsid w:val="00275AAF"/>
    <w:rsid w:val="00275B78"/>
    <w:rsid w:val="002768E3"/>
    <w:rsid w:val="00277FF5"/>
    <w:rsid w:val="00280CF9"/>
    <w:rsid w:val="002810A5"/>
    <w:rsid w:val="002819B5"/>
    <w:rsid w:val="00282A29"/>
    <w:rsid w:val="002865FE"/>
    <w:rsid w:val="0028771F"/>
    <w:rsid w:val="00292043"/>
    <w:rsid w:val="00293082"/>
    <w:rsid w:val="00293120"/>
    <w:rsid w:val="00293DDE"/>
    <w:rsid w:val="00294218"/>
    <w:rsid w:val="002957A2"/>
    <w:rsid w:val="002A0FCA"/>
    <w:rsid w:val="002A104C"/>
    <w:rsid w:val="002A3FA0"/>
    <w:rsid w:val="002A4290"/>
    <w:rsid w:val="002A43F0"/>
    <w:rsid w:val="002A53F6"/>
    <w:rsid w:val="002A5868"/>
    <w:rsid w:val="002A6F95"/>
    <w:rsid w:val="002A7D1C"/>
    <w:rsid w:val="002B17D5"/>
    <w:rsid w:val="002B295C"/>
    <w:rsid w:val="002B30B3"/>
    <w:rsid w:val="002B334A"/>
    <w:rsid w:val="002B3534"/>
    <w:rsid w:val="002B5479"/>
    <w:rsid w:val="002B629D"/>
    <w:rsid w:val="002B631C"/>
    <w:rsid w:val="002B6536"/>
    <w:rsid w:val="002B7870"/>
    <w:rsid w:val="002B78A9"/>
    <w:rsid w:val="002B7F90"/>
    <w:rsid w:val="002C0FA9"/>
    <w:rsid w:val="002C16EA"/>
    <w:rsid w:val="002C18C6"/>
    <w:rsid w:val="002C1BDE"/>
    <w:rsid w:val="002C25EA"/>
    <w:rsid w:val="002C375C"/>
    <w:rsid w:val="002C3B8B"/>
    <w:rsid w:val="002C444B"/>
    <w:rsid w:val="002C46AD"/>
    <w:rsid w:val="002C4831"/>
    <w:rsid w:val="002C695F"/>
    <w:rsid w:val="002C6F8B"/>
    <w:rsid w:val="002C70B6"/>
    <w:rsid w:val="002C727E"/>
    <w:rsid w:val="002C75AD"/>
    <w:rsid w:val="002D10DF"/>
    <w:rsid w:val="002D3231"/>
    <w:rsid w:val="002D337C"/>
    <w:rsid w:val="002D43B1"/>
    <w:rsid w:val="002D43BB"/>
    <w:rsid w:val="002D5139"/>
    <w:rsid w:val="002D5EBA"/>
    <w:rsid w:val="002D7686"/>
    <w:rsid w:val="002D7C7F"/>
    <w:rsid w:val="002E2ADE"/>
    <w:rsid w:val="002E2C51"/>
    <w:rsid w:val="002E38BC"/>
    <w:rsid w:val="002E5BC8"/>
    <w:rsid w:val="002F04B8"/>
    <w:rsid w:val="002F159A"/>
    <w:rsid w:val="002F2364"/>
    <w:rsid w:val="002F2B68"/>
    <w:rsid w:val="002F34D6"/>
    <w:rsid w:val="002F3A30"/>
    <w:rsid w:val="002F4278"/>
    <w:rsid w:val="002F5A52"/>
    <w:rsid w:val="002F5E14"/>
    <w:rsid w:val="002F6766"/>
    <w:rsid w:val="002F6F00"/>
    <w:rsid w:val="002F7EAB"/>
    <w:rsid w:val="003021E7"/>
    <w:rsid w:val="00303029"/>
    <w:rsid w:val="00303B31"/>
    <w:rsid w:val="00303FDC"/>
    <w:rsid w:val="00304A51"/>
    <w:rsid w:val="003052D5"/>
    <w:rsid w:val="00305397"/>
    <w:rsid w:val="00306B35"/>
    <w:rsid w:val="00306CFA"/>
    <w:rsid w:val="00307F64"/>
    <w:rsid w:val="003103B3"/>
    <w:rsid w:val="00310BA4"/>
    <w:rsid w:val="003115F6"/>
    <w:rsid w:val="00311F87"/>
    <w:rsid w:val="00312ED6"/>
    <w:rsid w:val="0031322D"/>
    <w:rsid w:val="00314364"/>
    <w:rsid w:val="00316349"/>
    <w:rsid w:val="0031635C"/>
    <w:rsid w:val="00316596"/>
    <w:rsid w:val="003175D5"/>
    <w:rsid w:val="00317703"/>
    <w:rsid w:val="00317BA6"/>
    <w:rsid w:val="00317C31"/>
    <w:rsid w:val="00317C95"/>
    <w:rsid w:val="00321FBE"/>
    <w:rsid w:val="0032341E"/>
    <w:rsid w:val="003249FA"/>
    <w:rsid w:val="00326874"/>
    <w:rsid w:val="003269CA"/>
    <w:rsid w:val="00326BE8"/>
    <w:rsid w:val="00327EEB"/>
    <w:rsid w:val="003301B9"/>
    <w:rsid w:val="00331097"/>
    <w:rsid w:val="003312F3"/>
    <w:rsid w:val="0033236C"/>
    <w:rsid w:val="003326DF"/>
    <w:rsid w:val="003330F4"/>
    <w:rsid w:val="00333151"/>
    <w:rsid w:val="003332C1"/>
    <w:rsid w:val="00333D17"/>
    <w:rsid w:val="00337485"/>
    <w:rsid w:val="00341107"/>
    <w:rsid w:val="00342409"/>
    <w:rsid w:val="003429FC"/>
    <w:rsid w:val="00342D70"/>
    <w:rsid w:val="003467FB"/>
    <w:rsid w:val="00347048"/>
    <w:rsid w:val="00347C33"/>
    <w:rsid w:val="00351F29"/>
    <w:rsid w:val="0035200A"/>
    <w:rsid w:val="00353FE8"/>
    <w:rsid w:val="00354BE2"/>
    <w:rsid w:val="003574D8"/>
    <w:rsid w:val="00357D58"/>
    <w:rsid w:val="003633C6"/>
    <w:rsid w:val="003642D5"/>
    <w:rsid w:val="00364B7B"/>
    <w:rsid w:val="00366728"/>
    <w:rsid w:val="00370657"/>
    <w:rsid w:val="003708F2"/>
    <w:rsid w:val="00370B1D"/>
    <w:rsid w:val="003718B0"/>
    <w:rsid w:val="00372368"/>
    <w:rsid w:val="003731BD"/>
    <w:rsid w:val="003738E8"/>
    <w:rsid w:val="003746EE"/>
    <w:rsid w:val="00374BE3"/>
    <w:rsid w:val="00374E4F"/>
    <w:rsid w:val="00375974"/>
    <w:rsid w:val="00375D96"/>
    <w:rsid w:val="003760F1"/>
    <w:rsid w:val="003814FF"/>
    <w:rsid w:val="00383FC4"/>
    <w:rsid w:val="0038687D"/>
    <w:rsid w:val="00386AA9"/>
    <w:rsid w:val="00386B6A"/>
    <w:rsid w:val="0038718C"/>
    <w:rsid w:val="00387FA6"/>
    <w:rsid w:val="003904FA"/>
    <w:rsid w:val="003918F9"/>
    <w:rsid w:val="003927D2"/>
    <w:rsid w:val="003931AF"/>
    <w:rsid w:val="0039324A"/>
    <w:rsid w:val="00393FCD"/>
    <w:rsid w:val="00394A9B"/>
    <w:rsid w:val="00395EA1"/>
    <w:rsid w:val="0039748B"/>
    <w:rsid w:val="003A3FE8"/>
    <w:rsid w:val="003A42BD"/>
    <w:rsid w:val="003A4519"/>
    <w:rsid w:val="003A4756"/>
    <w:rsid w:val="003A4E79"/>
    <w:rsid w:val="003A5030"/>
    <w:rsid w:val="003A5072"/>
    <w:rsid w:val="003A6734"/>
    <w:rsid w:val="003A6F78"/>
    <w:rsid w:val="003A7C83"/>
    <w:rsid w:val="003B1DFF"/>
    <w:rsid w:val="003B2990"/>
    <w:rsid w:val="003B2E22"/>
    <w:rsid w:val="003B38B0"/>
    <w:rsid w:val="003B46BE"/>
    <w:rsid w:val="003B4C1E"/>
    <w:rsid w:val="003B4E54"/>
    <w:rsid w:val="003B7C93"/>
    <w:rsid w:val="003C0B8E"/>
    <w:rsid w:val="003C1544"/>
    <w:rsid w:val="003C1F62"/>
    <w:rsid w:val="003C4021"/>
    <w:rsid w:val="003C495B"/>
    <w:rsid w:val="003C5CCB"/>
    <w:rsid w:val="003C6619"/>
    <w:rsid w:val="003C6CD2"/>
    <w:rsid w:val="003C7416"/>
    <w:rsid w:val="003D1736"/>
    <w:rsid w:val="003D1DFA"/>
    <w:rsid w:val="003D2329"/>
    <w:rsid w:val="003D2699"/>
    <w:rsid w:val="003D2921"/>
    <w:rsid w:val="003D4132"/>
    <w:rsid w:val="003D5DB6"/>
    <w:rsid w:val="003D643E"/>
    <w:rsid w:val="003D7263"/>
    <w:rsid w:val="003E2F24"/>
    <w:rsid w:val="003E2FDB"/>
    <w:rsid w:val="003E3724"/>
    <w:rsid w:val="003E3A80"/>
    <w:rsid w:val="003E3AEE"/>
    <w:rsid w:val="003E4065"/>
    <w:rsid w:val="003E4618"/>
    <w:rsid w:val="003E4808"/>
    <w:rsid w:val="003E514E"/>
    <w:rsid w:val="003E622C"/>
    <w:rsid w:val="003F122E"/>
    <w:rsid w:val="003F22C2"/>
    <w:rsid w:val="003F2A4D"/>
    <w:rsid w:val="003F2E69"/>
    <w:rsid w:val="003F4D8A"/>
    <w:rsid w:val="003F7086"/>
    <w:rsid w:val="004007BD"/>
    <w:rsid w:val="00400BE8"/>
    <w:rsid w:val="004011E0"/>
    <w:rsid w:val="00402D55"/>
    <w:rsid w:val="00405C43"/>
    <w:rsid w:val="0040654F"/>
    <w:rsid w:val="004114E8"/>
    <w:rsid w:val="00411BED"/>
    <w:rsid w:val="00412C43"/>
    <w:rsid w:val="0041457D"/>
    <w:rsid w:val="004153A7"/>
    <w:rsid w:val="004156CD"/>
    <w:rsid w:val="00415CE4"/>
    <w:rsid w:val="00415F6F"/>
    <w:rsid w:val="00416B86"/>
    <w:rsid w:val="00417265"/>
    <w:rsid w:val="00417482"/>
    <w:rsid w:val="00420438"/>
    <w:rsid w:val="00420FCC"/>
    <w:rsid w:val="0042127B"/>
    <w:rsid w:val="004214AF"/>
    <w:rsid w:val="004219D2"/>
    <w:rsid w:val="00421DDA"/>
    <w:rsid w:val="004221EB"/>
    <w:rsid w:val="004223B6"/>
    <w:rsid w:val="004229B7"/>
    <w:rsid w:val="0042311F"/>
    <w:rsid w:val="00424610"/>
    <w:rsid w:val="004252FE"/>
    <w:rsid w:val="004255B2"/>
    <w:rsid w:val="00425D15"/>
    <w:rsid w:val="00425E3B"/>
    <w:rsid w:val="00427EF6"/>
    <w:rsid w:val="004307C4"/>
    <w:rsid w:val="00432AD6"/>
    <w:rsid w:val="00432E3D"/>
    <w:rsid w:val="00432ED3"/>
    <w:rsid w:val="0043399E"/>
    <w:rsid w:val="00434537"/>
    <w:rsid w:val="0043454A"/>
    <w:rsid w:val="00435099"/>
    <w:rsid w:val="00435C06"/>
    <w:rsid w:val="00436F28"/>
    <w:rsid w:val="00437EBC"/>
    <w:rsid w:val="00437F28"/>
    <w:rsid w:val="004400CB"/>
    <w:rsid w:val="00441E92"/>
    <w:rsid w:val="0044253C"/>
    <w:rsid w:val="00444712"/>
    <w:rsid w:val="004447A8"/>
    <w:rsid w:val="0044667E"/>
    <w:rsid w:val="0044683F"/>
    <w:rsid w:val="004469AE"/>
    <w:rsid w:val="00447C3C"/>
    <w:rsid w:val="00447C50"/>
    <w:rsid w:val="00451D9F"/>
    <w:rsid w:val="00452F77"/>
    <w:rsid w:val="0045309A"/>
    <w:rsid w:val="00453BB4"/>
    <w:rsid w:val="004561FC"/>
    <w:rsid w:val="0045633D"/>
    <w:rsid w:val="0045665F"/>
    <w:rsid w:val="0046026E"/>
    <w:rsid w:val="00461BDC"/>
    <w:rsid w:val="004620B7"/>
    <w:rsid w:val="0046273C"/>
    <w:rsid w:val="00464EF1"/>
    <w:rsid w:val="00465CAE"/>
    <w:rsid w:val="00466839"/>
    <w:rsid w:val="00466F28"/>
    <w:rsid w:val="0046780E"/>
    <w:rsid w:val="00467B89"/>
    <w:rsid w:val="0047022A"/>
    <w:rsid w:val="00470DDC"/>
    <w:rsid w:val="0047171C"/>
    <w:rsid w:val="00472B2D"/>
    <w:rsid w:val="00473B5B"/>
    <w:rsid w:val="00473BB9"/>
    <w:rsid w:val="004765BC"/>
    <w:rsid w:val="00477833"/>
    <w:rsid w:val="00477EFF"/>
    <w:rsid w:val="00480364"/>
    <w:rsid w:val="00480F57"/>
    <w:rsid w:val="00482185"/>
    <w:rsid w:val="004825CD"/>
    <w:rsid w:val="004832E3"/>
    <w:rsid w:val="00483771"/>
    <w:rsid w:val="004837AB"/>
    <w:rsid w:val="00484D33"/>
    <w:rsid w:val="004857B9"/>
    <w:rsid w:val="004858A5"/>
    <w:rsid w:val="00486369"/>
    <w:rsid w:val="004870CC"/>
    <w:rsid w:val="004900A1"/>
    <w:rsid w:val="004912B6"/>
    <w:rsid w:val="00492B8D"/>
    <w:rsid w:val="004945C6"/>
    <w:rsid w:val="00495226"/>
    <w:rsid w:val="00495AC5"/>
    <w:rsid w:val="0049785F"/>
    <w:rsid w:val="00497ED8"/>
    <w:rsid w:val="00497F85"/>
    <w:rsid w:val="004A07DE"/>
    <w:rsid w:val="004A08C6"/>
    <w:rsid w:val="004A18FF"/>
    <w:rsid w:val="004A211B"/>
    <w:rsid w:val="004A241F"/>
    <w:rsid w:val="004A29E1"/>
    <w:rsid w:val="004A2EC9"/>
    <w:rsid w:val="004A3F56"/>
    <w:rsid w:val="004A3FB0"/>
    <w:rsid w:val="004A5672"/>
    <w:rsid w:val="004A6233"/>
    <w:rsid w:val="004A6C32"/>
    <w:rsid w:val="004A6ED8"/>
    <w:rsid w:val="004A763D"/>
    <w:rsid w:val="004A7791"/>
    <w:rsid w:val="004A77D0"/>
    <w:rsid w:val="004A780C"/>
    <w:rsid w:val="004A7BC2"/>
    <w:rsid w:val="004B1E64"/>
    <w:rsid w:val="004B3805"/>
    <w:rsid w:val="004B39BE"/>
    <w:rsid w:val="004B44F2"/>
    <w:rsid w:val="004B63E4"/>
    <w:rsid w:val="004B78A2"/>
    <w:rsid w:val="004C23C3"/>
    <w:rsid w:val="004C3D05"/>
    <w:rsid w:val="004C5642"/>
    <w:rsid w:val="004C56BE"/>
    <w:rsid w:val="004C5CAE"/>
    <w:rsid w:val="004C5CEF"/>
    <w:rsid w:val="004C60DD"/>
    <w:rsid w:val="004C73D9"/>
    <w:rsid w:val="004D06ED"/>
    <w:rsid w:val="004D24EE"/>
    <w:rsid w:val="004D25A3"/>
    <w:rsid w:val="004D26E2"/>
    <w:rsid w:val="004D46A5"/>
    <w:rsid w:val="004D60CE"/>
    <w:rsid w:val="004D613E"/>
    <w:rsid w:val="004D6DF4"/>
    <w:rsid w:val="004D774A"/>
    <w:rsid w:val="004E05E8"/>
    <w:rsid w:val="004E10A6"/>
    <w:rsid w:val="004E1580"/>
    <w:rsid w:val="004E1BAD"/>
    <w:rsid w:val="004E2029"/>
    <w:rsid w:val="004E247F"/>
    <w:rsid w:val="004E275A"/>
    <w:rsid w:val="004E32B5"/>
    <w:rsid w:val="004E5F0D"/>
    <w:rsid w:val="004E6441"/>
    <w:rsid w:val="004E6478"/>
    <w:rsid w:val="004E6A7B"/>
    <w:rsid w:val="004E7BDC"/>
    <w:rsid w:val="004E7EAF"/>
    <w:rsid w:val="004F0A56"/>
    <w:rsid w:val="004F0D60"/>
    <w:rsid w:val="004F13CA"/>
    <w:rsid w:val="004F408D"/>
    <w:rsid w:val="004F4828"/>
    <w:rsid w:val="004F4BC4"/>
    <w:rsid w:val="004F61CF"/>
    <w:rsid w:val="004F722E"/>
    <w:rsid w:val="004F749B"/>
    <w:rsid w:val="004F7CCB"/>
    <w:rsid w:val="00500BA6"/>
    <w:rsid w:val="00502C5F"/>
    <w:rsid w:val="0050345E"/>
    <w:rsid w:val="005045BD"/>
    <w:rsid w:val="00504BA7"/>
    <w:rsid w:val="00507635"/>
    <w:rsid w:val="00512AE4"/>
    <w:rsid w:val="00512F57"/>
    <w:rsid w:val="005140F3"/>
    <w:rsid w:val="00515A87"/>
    <w:rsid w:val="00516589"/>
    <w:rsid w:val="005165C4"/>
    <w:rsid w:val="0052149A"/>
    <w:rsid w:val="00521FA3"/>
    <w:rsid w:val="00522E27"/>
    <w:rsid w:val="005236FE"/>
    <w:rsid w:val="0052396F"/>
    <w:rsid w:val="00525B2E"/>
    <w:rsid w:val="00525CD0"/>
    <w:rsid w:val="00525E6B"/>
    <w:rsid w:val="00526745"/>
    <w:rsid w:val="00530BFF"/>
    <w:rsid w:val="00531FA7"/>
    <w:rsid w:val="00532DD5"/>
    <w:rsid w:val="00533F8F"/>
    <w:rsid w:val="00534A81"/>
    <w:rsid w:val="00536758"/>
    <w:rsid w:val="0054197D"/>
    <w:rsid w:val="005476AD"/>
    <w:rsid w:val="0054781B"/>
    <w:rsid w:val="00547C05"/>
    <w:rsid w:val="00547FAE"/>
    <w:rsid w:val="005500E8"/>
    <w:rsid w:val="00550861"/>
    <w:rsid w:val="00550F63"/>
    <w:rsid w:val="00551235"/>
    <w:rsid w:val="0055252E"/>
    <w:rsid w:val="00552CA3"/>
    <w:rsid w:val="00552ED0"/>
    <w:rsid w:val="00552F02"/>
    <w:rsid w:val="005546EE"/>
    <w:rsid w:val="00555E49"/>
    <w:rsid w:val="00556F06"/>
    <w:rsid w:val="00560BA4"/>
    <w:rsid w:val="00560FBF"/>
    <w:rsid w:val="0056319C"/>
    <w:rsid w:val="00563B83"/>
    <w:rsid w:val="00564CDD"/>
    <w:rsid w:val="005655F6"/>
    <w:rsid w:val="0056596A"/>
    <w:rsid w:val="00565B84"/>
    <w:rsid w:val="00565D83"/>
    <w:rsid w:val="00565EFD"/>
    <w:rsid w:val="00566212"/>
    <w:rsid w:val="0056662F"/>
    <w:rsid w:val="00566F95"/>
    <w:rsid w:val="00567E97"/>
    <w:rsid w:val="0057014D"/>
    <w:rsid w:val="00570291"/>
    <w:rsid w:val="00571D9B"/>
    <w:rsid w:val="00572D9F"/>
    <w:rsid w:val="00575611"/>
    <w:rsid w:val="005778AB"/>
    <w:rsid w:val="00580F7B"/>
    <w:rsid w:val="0058125B"/>
    <w:rsid w:val="00582395"/>
    <w:rsid w:val="00582802"/>
    <w:rsid w:val="00584808"/>
    <w:rsid w:val="00584EB8"/>
    <w:rsid w:val="005869E5"/>
    <w:rsid w:val="00587860"/>
    <w:rsid w:val="00587EED"/>
    <w:rsid w:val="0059016E"/>
    <w:rsid w:val="00590D23"/>
    <w:rsid w:val="00591C5B"/>
    <w:rsid w:val="00591FFA"/>
    <w:rsid w:val="0059204C"/>
    <w:rsid w:val="005920C7"/>
    <w:rsid w:val="00592882"/>
    <w:rsid w:val="005928D1"/>
    <w:rsid w:val="0059482E"/>
    <w:rsid w:val="00596D86"/>
    <w:rsid w:val="00597AB2"/>
    <w:rsid w:val="00597BBF"/>
    <w:rsid w:val="00597C02"/>
    <w:rsid w:val="005A0B14"/>
    <w:rsid w:val="005A1003"/>
    <w:rsid w:val="005A149D"/>
    <w:rsid w:val="005A1586"/>
    <w:rsid w:val="005A1B2B"/>
    <w:rsid w:val="005A44F8"/>
    <w:rsid w:val="005A5912"/>
    <w:rsid w:val="005A596C"/>
    <w:rsid w:val="005A796C"/>
    <w:rsid w:val="005A7ED9"/>
    <w:rsid w:val="005B129D"/>
    <w:rsid w:val="005B2D1B"/>
    <w:rsid w:val="005B4531"/>
    <w:rsid w:val="005B4611"/>
    <w:rsid w:val="005B5728"/>
    <w:rsid w:val="005B7215"/>
    <w:rsid w:val="005B72BA"/>
    <w:rsid w:val="005B79A5"/>
    <w:rsid w:val="005C0A1F"/>
    <w:rsid w:val="005C0CD7"/>
    <w:rsid w:val="005C0F74"/>
    <w:rsid w:val="005C157A"/>
    <w:rsid w:val="005C2AEE"/>
    <w:rsid w:val="005C2D86"/>
    <w:rsid w:val="005C4D9C"/>
    <w:rsid w:val="005C4DBB"/>
    <w:rsid w:val="005C4F47"/>
    <w:rsid w:val="005C5A2C"/>
    <w:rsid w:val="005C63F1"/>
    <w:rsid w:val="005C7CF1"/>
    <w:rsid w:val="005D0AB9"/>
    <w:rsid w:val="005D1213"/>
    <w:rsid w:val="005D147C"/>
    <w:rsid w:val="005D2810"/>
    <w:rsid w:val="005D4335"/>
    <w:rsid w:val="005D449D"/>
    <w:rsid w:val="005D44A5"/>
    <w:rsid w:val="005D50C5"/>
    <w:rsid w:val="005D562B"/>
    <w:rsid w:val="005D5E9C"/>
    <w:rsid w:val="005D63A8"/>
    <w:rsid w:val="005D6D16"/>
    <w:rsid w:val="005D7A21"/>
    <w:rsid w:val="005E0242"/>
    <w:rsid w:val="005E0434"/>
    <w:rsid w:val="005E048E"/>
    <w:rsid w:val="005E0DA4"/>
    <w:rsid w:val="005E30F6"/>
    <w:rsid w:val="005E388D"/>
    <w:rsid w:val="005E3E5E"/>
    <w:rsid w:val="005E45D7"/>
    <w:rsid w:val="005E49B2"/>
    <w:rsid w:val="005E5F82"/>
    <w:rsid w:val="005E60FF"/>
    <w:rsid w:val="005E6E8F"/>
    <w:rsid w:val="005E6F9A"/>
    <w:rsid w:val="005E795E"/>
    <w:rsid w:val="005E7FC7"/>
    <w:rsid w:val="005F108C"/>
    <w:rsid w:val="005F2307"/>
    <w:rsid w:val="005F2FDA"/>
    <w:rsid w:val="005F324A"/>
    <w:rsid w:val="005F4A31"/>
    <w:rsid w:val="005F568A"/>
    <w:rsid w:val="005F5937"/>
    <w:rsid w:val="005F6623"/>
    <w:rsid w:val="005F6DF6"/>
    <w:rsid w:val="005F6FD3"/>
    <w:rsid w:val="005F78B2"/>
    <w:rsid w:val="006002E8"/>
    <w:rsid w:val="00600F94"/>
    <w:rsid w:val="00602021"/>
    <w:rsid w:val="0060446D"/>
    <w:rsid w:val="00605EF3"/>
    <w:rsid w:val="0060753E"/>
    <w:rsid w:val="00607986"/>
    <w:rsid w:val="00607B28"/>
    <w:rsid w:val="00607EEB"/>
    <w:rsid w:val="006105E0"/>
    <w:rsid w:val="00610B22"/>
    <w:rsid w:val="00610DB6"/>
    <w:rsid w:val="0061214F"/>
    <w:rsid w:val="00612F90"/>
    <w:rsid w:val="00613F0B"/>
    <w:rsid w:val="00614272"/>
    <w:rsid w:val="006156EF"/>
    <w:rsid w:val="00615AC0"/>
    <w:rsid w:val="00616FA6"/>
    <w:rsid w:val="00620110"/>
    <w:rsid w:val="00620599"/>
    <w:rsid w:val="0062190F"/>
    <w:rsid w:val="006219E1"/>
    <w:rsid w:val="00622514"/>
    <w:rsid w:val="006233B5"/>
    <w:rsid w:val="006257A4"/>
    <w:rsid w:val="0062585A"/>
    <w:rsid w:val="0062681D"/>
    <w:rsid w:val="006269C2"/>
    <w:rsid w:val="006311E6"/>
    <w:rsid w:val="00631812"/>
    <w:rsid w:val="00632610"/>
    <w:rsid w:val="006327FA"/>
    <w:rsid w:val="006334EC"/>
    <w:rsid w:val="006356BF"/>
    <w:rsid w:val="00635B4A"/>
    <w:rsid w:val="0063611E"/>
    <w:rsid w:val="0063658A"/>
    <w:rsid w:val="00636624"/>
    <w:rsid w:val="00640821"/>
    <w:rsid w:val="00640C3C"/>
    <w:rsid w:val="00640E06"/>
    <w:rsid w:val="006422D2"/>
    <w:rsid w:val="00643281"/>
    <w:rsid w:val="0064378D"/>
    <w:rsid w:val="00643FC4"/>
    <w:rsid w:val="00644AC0"/>
    <w:rsid w:val="00644B71"/>
    <w:rsid w:val="00644F2D"/>
    <w:rsid w:val="00645157"/>
    <w:rsid w:val="00645526"/>
    <w:rsid w:val="00645540"/>
    <w:rsid w:val="00646203"/>
    <w:rsid w:val="006477F8"/>
    <w:rsid w:val="00647857"/>
    <w:rsid w:val="00652107"/>
    <w:rsid w:val="0065374F"/>
    <w:rsid w:val="00653964"/>
    <w:rsid w:val="00654912"/>
    <w:rsid w:val="00655693"/>
    <w:rsid w:val="00655BF4"/>
    <w:rsid w:val="006567A5"/>
    <w:rsid w:val="00657005"/>
    <w:rsid w:val="0065719C"/>
    <w:rsid w:val="00660EB5"/>
    <w:rsid w:val="00661316"/>
    <w:rsid w:val="00661A50"/>
    <w:rsid w:val="006621B9"/>
    <w:rsid w:val="006655EE"/>
    <w:rsid w:val="00665A06"/>
    <w:rsid w:val="006679EB"/>
    <w:rsid w:val="0067131D"/>
    <w:rsid w:val="006725F1"/>
    <w:rsid w:val="006729B3"/>
    <w:rsid w:val="006739E3"/>
    <w:rsid w:val="0067407E"/>
    <w:rsid w:val="0067447E"/>
    <w:rsid w:val="006806B4"/>
    <w:rsid w:val="0068097E"/>
    <w:rsid w:val="00680FF2"/>
    <w:rsid w:val="006812D3"/>
    <w:rsid w:val="006813F2"/>
    <w:rsid w:val="0068218E"/>
    <w:rsid w:val="006822D5"/>
    <w:rsid w:val="006829B8"/>
    <w:rsid w:val="00682DBA"/>
    <w:rsid w:val="00682E47"/>
    <w:rsid w:val="006848D7"/>
    <w:rsid w:val="00684E4F"/>
    <w:rsid w:val="00685954"/>
    <w:rsid w:val="00685E9A"/>
    <w:rsid w:val="00686E95"/>
    <w:rsid w:val="00687C25"/>
    <w:rsid w:val="006904B1"/>
    <w:rsid w:val="00690CB4"/>
    <w:rsid w:val="00690FE6"/>
    <w:rsid w:val="006919CF"/>
    <w:rsid w:val="006935D6"/>
    <w:rsid w:val="00693D02"/>
    <w:rsid w:val="00694674"/>
    <w:rsid w:val="006953E9"/>
    <w:rsid w:val="006968F8"/>
    <w:rsid w:val="00696BD6"/>
    <w:rsid w:val="006A04FD"/>
    <w:rsid w:val="006A3393"/>
    <w:rsid w:val="006A39C1"/>
    <w:rsid w:val="006A4360"/>
    <w:rsid w:val="006A50D3"/>
    <w:rsid w:val="006A5B6A"/>
    <w:rsid w:val="006A5D13"/>
    <w:rsid w:val="006A600C"/>
    <w:rsid w:val="006A6A85"/>
    <w:rsid w:val="006A7EA1"/>
    <w:rsid w:val="006B2147"/>
    <w:rsid w:val="006B478E"/>
    <w:rsid w:val="006B4FC3"/>
    <w:rsid w:val="006B563C"/>
    <w:rsid w:val="006B56CC"/>
    <w:rsid w:val="006B7ADF"/>
    <w:rsid w:val="006C0C69"/>
    <w:rsid w:val="006C138E"/>
    <w:rsid w:val="006C1690"/>
    <w:rsid w:val="006C1E46"/>
    <w:rsid w:val="006C43A9"/>
    <w:rsid w:val="006C5A3B"/>
    <w:rsid w:val="006C71AE"/>
    <w:rsid w:val="006C7B89"/>
    <w:rsid w:val="006D194D"/>
    <w:rsid w:val="006D20B4"/>
    <w:rsid w:val="006D280D"/>
    <w:rsid w:val="006D2C84"/>
    <w:rsid w:val="006D3F53"/>
    <w:rsid w:val="006D4E00"/>
    <w:rsid w:val="006D646D"/>
    <w:rsid w:val="006D64A5"/>
    <w:rsid w:val="006D7C37"/>
    <w:rsid w:val="006E2177"/>
    <w:rsid w:val="006E256A"/>
    <w:rsid w:val="006E2AA0"/>
    <w:rsid w:val="006E2D2E"/>
    <w:rsid w:val="006E3259"/>
    <w:rsid w:val="006E3718"/>
    <w:rsid w:val="006E4C81"/>
    <w:rsid w:val="006E53AD"/>
    <w:rsid w:val="006E55FD"/>
    <w:rsid w:val="006E70A8"/>
    <w:rsid w:val="006F0009"/>
    <w:rsid w:val="006F1D92"/>
    <w:rsid w:val="006F2CBD"/>
    <w:rsid w:val="006F3ED9"/>
    <w:rsid w:val="006F4444"/>
    <w:rsid w:val="006F5B3C"/>
    <w:rsid w:val="006F75B4"/>
    <w:rsid w:val="006F766D"/>
    <w:rsid w:val="006F77E4"/>
    <w:rsid w:val="007007C1"/>
    <w:rsid w:val="00700943"/>
    <w:rsid w:val="0070112E"/>
    <w:rsid w:val="00705223"/>
    <w:rsid w:val="00705E2C"/>
    <w:rsid w:val="007061F2"/>
    <w:rsid w:val="00707E88"/>
    <w:rsid w:val="00710815"/>
    <w:rsid w:val="00710F1F"/>
    <w:rsid w:val="007119CF"/>
    <w:rsid w:val="00712E99"/>
    <w:rsid w:val="007144FB"/>
    <w:rsid w:val="00714C74"/>
    <w:rsid w:val="00715208"/>
    <w:rsid w:val="007155CF"/>
    <w:rsid w:val="00715897"/>
    <w:rsid w:val="007158D9"/>
    <w:rsid w:val="00715AB8"/>
    <w:rsid w:val="00716415"/>
    <w:rsid w:val="0071643B"/>
    <w:rsid w:val="00716EC5"/>
    <w:rsid w:val="00716F86"/>
    <w:rsid w:val="0071703C"/>
    <w:rsid w:val="0071745A"/>
    <w:rsid w:val="007202A3"/>
    <w:rsid w:val="00720AA3"/>
    <w:rsid w:val="0072225A"/>
    <w:rsid w:val="007257EC"/>
    <w:rsid w:val="00725967"/>
    <w:rsid w:val="00726E59"/>
    <w:rsid w:val="0073009B"/>
    <w:rsid w:val="007300A3"/>
    <w:rsid w:val="0073055C"/>
    <w:rsid w:val="00730B7E"/>
    <w:rsid w:val="00730C4D"/>
    <w:rsid w:val="007311AA"/>
    <w:rsid w:val="007316F4"/>
    <w:rsid w:val="00731BD0"/>
    <w:rsid w:val="00731EB4"/>
    <w:rsid w:val="00731F19"/>
    <w:rsid w:val="007322A2"/>
    <w:rsid w:val="0073257E"/>
    <w:rsid w:val="007325D5"/>
    <w:rsid w:val="00732820"/>
    <w:rsid w:val="00732D18"/>
    <w:rsid w:val="007335ED"/>
    <w:rsid w:val="00733948"/>
    <w:rsid w:val="0073408D"/>
    <w:rsid w:val="0073470D"/>
    <w:rsid w:val="007357A8"/>
    <w:rsid w:val="007372A4"/>
    <w:rsid w:val="00740A5A"/>
    <w:rsid w:val="00741C1F"/>
    <w:rsid w:val="00742106"/>
    <w:rsid w:val="007430CD"/>
    <w:rsid w:val="00743573"/>
    <w:rsid w:val="007444E9"/>
    <w:rsid w:val="00746933"/>
    <w:rsid w:val="007469C4"/>
    <w:rsid w:val="007479D0"/>
    <w:rsid w:val="0075018D"/>
    <w:rsid w:val="00750538"/>
    <w:rsid w:val="00751896"/>
    <w:rsid w:val="007518C5"/>
    <w:rsid w:val="00751DC6"/>
    <w:rsid w:val="00751F51"/>
    <w:rsid w:val="007542D6"/>
    <w:rsid w:val="00754464"/>
    <w:rsid w:val="00754E2E"/>
    <w:rsid w:val="00755C42"/>
    <w:rsid w:val="00755DBC"/>
    <w:rsid w:val="007561CE"/>
    <w:rsid w:val="007562FD"/>
    <w:rsid w:val="007606BE"/>
    <w:rsid w:val="00761ECD"/>
    <w:rsid w:val="00763C22"/>
    <w:rsid w:val="007668A0"/>
    <w:rsid w:val="00767252"/>
    <w:rsid w:val="00767757"/>
    <w:rsid w:val="00770355"/>
    <w:rsid w:val="00770A4E"/>
    <w:rsid w:val="00771B6F"/>
    <w:rsid w:val="00771C1D"/>
    <w:rsid w:val="00772164"/>
    <w:rsid w:val="0077218D"/>
    <w:rsid w:val="00775204"/>
    <w:rsid w:val="007756A1"/>
    <w:rsid w:val="00775707"/>
    <w:rsid w:val="007759ED"/>
    <w:rsid w:val="0077657A"/>
    <w:rsid w:val="00776A09"/>
    <w:rsid w:val="00776B27"/>
    <w:rsid w:val="00781028"/>
    <w:rsid w:val="00783589"/>
    <w:rsid w:val="00783884"/>
    <w:rsid w:val="00783A29"/>
    <w:rsid w:val="007859B5"/>
    <w:rsid w:val="00785C7D"/>
    <w:rsid w:val="00785E5B"/>
    <w:rsid w:val="00786131"/>
    <w:rsid w:val="00786186"/>
    <w:rsid w:val="00786272"/>
    <w:rsid w:val="007863C8"/>
    <w:rsid w:val="00787F8F"/>
    <w:rsid w:val="00792881"/>
    <w:rsid w:val="00792A04"/>
    <w:rsid w:val="00793489"/>
    <w:rsid w:val="0079464F"/>
    <w:rsid w:val="00794D4F"/>
    <w:rsid w:val="0079589D"/>
    <w:rsid w:val="00797399"/>
    <w:rsid w:val="00797874"/>
    <w:rsid w:val="00797BD2"/>
    <w:rsid w:val="007A09B4"/>
    <w:rsid w:val="007A17A5"/>
    <w:rsid w:val="007A23AC"/>
    <w:rsid w:val="007A2B01"/>
    <w:rsid w:val="007A2DB5"/>
    <w:rsid w:val="007A4857"/>
    <w:rsid w:val="007A615B"/>
    <w:rsid w:val="007A6AFC"/>
    <w:rsid w:val="007A7800"/>
    <w:rsid w:val="007B009B"/>
    <w:rsid w:val="007B0874"/>
    <w:rsid w:val="007B2871"/>
    <w:rsid w:val="007B2D24"/>
    <w:rsid w:val="007B4F8F"/>
    <w:rsid w:val="007B5AEE"/>
    <w:rsid w:val="007B5EF0"/>
    <w:rsid w:val="007B7716"/>
    <w:rsid w:val="007C0C60"/>
    <w:rsid w:val="007C13B6"/>
    <w:rsid w:val="007C1DDA"/>
    <w:rsid w:val="007C1FF1"/>
    <w:rsid w:val="007C2894"/>
    <w:rsid w:val="007C33DC"/>
    <w:rsid w:val="007C481E"/>
    <w:rsid w:val="007C4B8D"/>
    <w:rsid w:val="007C6A8D"/>
    <w:rsid w:val="007D0B91"/>
    <w:rsid w:val="007D0FB4"/>
    <w:rsid w:val="007D1D92"/>
    <w:rsid w:val="007D4363"/>
    <w:rsid w:val="007D4EC1"/>
    <w:rsid w:val="007D67C0"/>
    <w:rsid w:val="007D68FB"/>
    <w:rsid w:val="007D6970"/>
    <w:rsid w:val="007D6A64"/>
    <w:rsid w:val="007D7048"/>
    <w:rsid w:val="007D761A"/>
    <w:rsid w:val="007D7C1A"/>
    <w:rsid w:val="007E08C0"/>
    <w:rsid w:val="007E08DB"/>
    <w:rsid w:val="007E1B63"/>
    <w:rsid w:val="007E302D"/>
    <w:rsid w:val="007E36DB"/>
    <w:rsid w:val="007E4FE1"/>
    <w:rsid w:val="007E56D0"/>
    <w:rsid w:val="007E7BDE"/>
    <w:rsid w:val="007F05C4"/>
    <w:rsid w:val="007F1CEF"/>
    <w:rsid w:val="007F27D7"/>
    <w:rsid w:val="007F2E4B"/>
    <w:rsid w:val="007F310A"/>
    <w:rsid w:val="007F324B"/>
    <w:rsid w:val="007F5E48"/>
    <w:rsid w:val="007F6503"/>
    <w:rsid w:val="007F707F"/>
    <w:rsid w:val="007F75AF"/>
    <w:rsid w:val="008002C9"/>
    <w:rsid w:val="008006A6"/>
    <w:rsid w:val="00800A17"/>
    <w:rsid w:val="008018E4"/>
    <w:rsid w:val="00804714"/>
    <w:rsid w:val="00804C12"/>
    <w:rsid w:val="00807A47"/>
    <w:rsid w:val="00810719"/>
    <w:rsid w:val="0081117C"/>
    <w:rsid w:val="00811F3A"/>
    <w:rsid w:val="00813DD4"/>
    <w:rsid w:val="00814D50"/>
    <w:rsid w:val="0081574D"/>
    <w:rsid w:val="00815B2F"/>
    <w:rsid w:val="00815E3E"/>
    <w:rsid w:val="00817143"/>
    <w:rsid w:val="00820198"/>
    <w:rsid w:val="0082047E"/>
    <w:rsid w:val="00822036"/>
    <w:rsid w:val="00823470"/>
    <w:rsid w:val="008238B3"/>
    <w:rsid w:val="00823E5C"/>
    <w:rsid w:val="0082417F"/>
    <w:rsid w:val="00825763"/>
    <w:rsid w:val="00827CD8"/>
    <w:rsid w:val="00830E57"/>
    <w:rsid w:val="008319FD"/>
    <w:rsid w:val="00831A80"/>
    <w:rsid w:val="00832855"/>
    <w:rsid w:val="0083326B"/>
    <w:rsid w:val="00833BFE"/>
    <w:rsid w:val="00834526"/>
    <w:rsid w:val="008350BE"/>
    <w:rsid w:val="0083537F"/>
    <w:rsid w:val="00835ED8"/>
    <w:rsid w:val="008369D8"/>
    <w:rsid w:val="00836B63"/>
    <w:rsid w:val="0084055C"/>
    <w:rsid w:val="00840FE8"/>
    <w:rsid w:val="0084164E"/>
    <w:rsid w:val="00841DCB"/>
    <w:rsid w:val="00841DF6"/>
    <w:rsid w:val="008426E5"/>
    <w:rsid w:val="00842E58"/>
    <w:rsid w:val="008431E3"/>
    <w:rsid w:val="00844CE4"/>
    <w:rsid w:val="00844E55"/>
    <w:rsid w:val="00845D6D"/>
    <w:rsid w:val="00846537"/>
    <w:rsid w:val="00846896"/>
    <w:rsid w:val="00850857"/>
    <w:rsid w:val="00850A5C"/>
    <w:rsid w:val="00851DC9"/>
    <w:rsid w:val="00852112"/>
    <w:rsid w:val="00852C67"/>
    <w:rsid w:val="00853439"/>
    <w:rsid w:val="008543B4"/>
    <w:rsid w:val="00855897"/>
    <w:rsid w:val="00855A10"/>
    <w:rsid w:val="00856251"/>
    <w:rsid w:val="00856431"/>
    <w:rsid w:val="00856487"/>
    <w:rsid w:val="00857EEC"/>
    <w:rsid w:val="00860C53"/>
    <w:rsid w:val="0086329E"/>
    <w:rsid w:val="00865116"/>
    <w:rsid w:val="00865CC2"/>
    <w:rsid w:val="00867A54"/>
    <w:rsid w:val="00867E35"/>
    <w:rsid w:val="008726D8"/>
    <w:rsid w:val="00872C43"/>
    <w:rsid w:val="00872D33"/>
    <w:rsid w:val="008737D7"/>
    <w:rsid w:val="00873968"/>
    <w:rsid w:val="008743C6"/>
    <w:rsid w:val="008757A9"/>
    <w:rsid w:val="00877DED"/>
    <w:rsid w:val="00877E8C"/>
    <w:rsid w:val="008805A9"/>
    <w:rsid w:val="00880913"/>
    <w:rsid w:val="00880942"/>
    <w:rsid w:val="00880CD5"/>
    <w:rsid w:val="00881B9B"/>
    <w:rsid w:val="00882A46"/>
    <w:rsid w:val="00884CEE"/>
    <w:rsid w:val="0088567A"/>
    <w:rsid w:val="00890FAA"/>
    <w:rsid w:val="00891CE3"/>
    <w:rsid w:val="00891EB4"/>
    <w:rsid w:val="008921EB"/>
    <w:rsid w:val="0089220A"/>
    <w:rsid w:val="00892D91"/>
    <w:rsid w:val="00892DE1"/>
    <w:rsid w:val="00893DFD"/>
    <w:rsid w:val="008943CD"/>
    <w:rsid w:val="0089449E"/>
    <w:rsid w:val="00894E89"/>
    <w:rsid w:val="00896145"/>
    <w:rsid w:val="008978CC"/>
    <w:rsid w:val="008A0413"/>
    <w:rsid w:val="008A342D"/>
    <w:rsid w:val="008A541F"/>
    <w:rsid w:val="008A6E72"/>
    <w:rsid w:val="008A783D"/>
    <w:rsid w:val="008B2F77"/>
    <w:rsid w:val="008B59EA"/>
    <w:rsid w:val="008B5EFB"/>
    <w:rsid w:val="008B64CE"/>
    <w:rsid w:val="008B65DB"/>
    <w:rsid w:val="008B6697"/>
    <w:rsid w:val="008C1A81"/>
    <w:rsid w:val="008C381A"/>
    <w:rsid w:val="008C47B7"/>
    <w:rsid w:val="008C62C9"/>
    <w:rsid w:val="008C7D6F"/>
    <w:rsid w:val="008C7EB9"/>
    <w:rsid w:val="008D0DB0"/>
    <w:rsid w:val="008D122B"/>
    <w:rsid w:val="008D23C4"/>
    <w:rsid w:val="008D256B"/>
    <w:rsid w:val="008D2CCE"/>
    <w:rsid w:val="008D2DF8"/>
    <w:rsid w:val="008D2FBF"/>
    <w:rsid w:val="008D323D"/>
    <w:rsid w:val="008D38C4"/>
    <w:rsid w:val="008D4771"/>
    <w:rsid w:val="008D5A5F"/>
    <w:rsid w:val="008D611C"/>
    <w:rsid w:val="008D70C7"/>
    <w:rsid w:val="008D7198"/>
    <w:rsid w:val="008D7489"/>
    <w:rsid w:val="008D7623"/>
    <w:rsid w:val="008D79E5"/>
    <w:rsid w:val="008D7FBA"/>
    <w:rsid w:val="008E0FAC"/>
    <w:rsid w:val="008E181C"/>
    <w:rsid w:val="008E1882"/>
    <w:rsid w:val="008E308C"/>
    <w:rsid w:val="008E4233"/>
    <w:rsid w:val="008F12A3"/>
    <w:rsid w:val="008F15B5"/>
    <w:rsid w:val="008F1769"/>
    <w:rsid w:val="008F22A5"/>
    <w:rsid w:val="008F2F34"/>
    <w:rsid w:val="008F43EE"/>
    <w:rsid w:val="008F498E"/>
    <w:rsid w:val="008F60FF"/>
    <w:rsid w:val="008F6480"/>
    <w:rsid w:val="008F6ED0"/>
    <w:rsid w:val="00900414"/>
    <w:rsid w:val="009009F4"/>
    <w:rsid w:val="009012B4"/>
    <w:rsid w:val="00901FD2"/>
    <w:rsid w:val="009023D5"/>
    <w:rsid w:val="00902F13"/>
    <w:rsid w:val="00903356"/>
    <w:rsid w:val="0090446C"/>
    <w:rsid w:val="009049D1"/>
    <w:rsid w:val="009059AE"/>
    <w:rsid w:val="00905ADD"/>
    <w:rsid w:val="00905B28"/>
    <w:rsid w:val="00905F33"/>
    <w:rsid w:val="00906E64"/>
    <w:rsid w:val="00907D8B"/>
    <w:rsid w:val="00910E67"/>
    <w:rsid w:val="0091220C"/>
    <w:rsid w:val="0091236E"/>
    <w:rsid w:val="009124F7"/>
    <w:rsid w:val="0091272C"/>
    <w:rsid w:val="00912A46"/>
    <w:rsid w:val="00912E30"/>
    <w:rsid w:val="009149CB"/>
    <w:rsid w:val="0091528E"/>
    <w:rsid w:val="00915EB5"/>
    <w:rsid w:val="00916385"/>
    <w:rsid w:val="00916761"/>
    <w:rsid w:val="00917026"/>
    <w:rsid w:val="0091719B"/>
    <w:rsid w:val="009222A7"/>
    <w:rsid w:val="00922E83"/>
    <w:rsid w:val="0092366F"/>
    <w:rsid w:val="009247F2"/>
    <w:rsid w:val="00924B7F"/>
    <w:rsid w:val="00924C9A"/>
    <w:rsid w:val="0092523A"/>
    <w:rsid w:val="009259A9"/>
    <w:rsid w:val="00926979"/>
    <w:rsid w:val="00926D36"/>
    <w:rsid w:val="00926E46"/>
    <w:rsid w:val="00927EB4"/>
    <w:rsid w:val="0093005A"/>
    <w:rsid w:val="00930414"/>
    <w:rsid w:val="00930B10"/>
    <w:rsid w:val="009312D6"/>
    <w:rsid w:val="009321B0"/>
    <w:rsid w:val="009328A3"/>
    <w:rsid w:val="00932D8F"/>
    <w:rsid w:val="00935A2D"/>
    <w:rsid w:val="00935FD2"/>
    <w:rsid w:val="00936C0B"/>
    <w:rsid w:val="00936E93"/>
    <w:rsid w:val="00936FD1"/>
    <w:rsid w:val="00937854"/>
    <w:rsid w:val="00940BA9"/>
    <w:rsid w:val="00941F33"/>
    <w:rsid w:val="0094229B"/>
    <w:rsid w:val="00942902"/>
    <w:rsid w:val="00943C94"/>
    <w:rsid w:val="009441E2"/>
    <w:rsid w:val="00946709"/>
    <w:rsid w:val="00946E01"/>
    <w:rsid w:val="00947F9F"/>
    <w:rsid w:val="00950B59"/>
    <w:rsid w:val="00951F18"/>
    <w:rsid w:val="00952BF1"/>
    <w:rsid w:val="00953424"/>
    <w:rsid w:val="0095387E"/>
    <w:rsid w:val="00960C90"/>
    <w:rsid w:val="00960E83"/>
    <w:rsid w:val="0096182E"/>
    <w:rsid w:val="00962E5F"/>
    <w:rsid w:val="009630C2"/>
    <w:rsid w:val="00964592"/>
    <w:rsid w:val="00964996"/>
    <w:rsid w:val="00966BB3"/>
    <w:rsid w:val="009671A1"/>
    <w:rsid w:val="009677B0"/>
    <w:rsid w:val="00970499"/>
    <w:rsid w:val="00972435"/>
    <w:rsid w:val="00974308"/>
    <w:rsid w:val="00975271"/>
    <w:rsid w:val="00977645"/>
    <w:rsid w:val="0098083B"/>
    <w:rsid w:val="0098097E"/>
    <w:rsid w:val="009821D0"/>
    <w:rsid w:val="00983148"/>
    <w:rsid w:val="0098374B"/>
    <w:rsid w:val="009842DA"/>
    <w:rsid w:val="00987B3A"/>
    <w:rsid w:val="00991F9F"/>
    <w:rsid w:val="009927E6"/>
    <w:rsid w:val="00993AAA"/>
    <w:rsid w:val="00996521"/>
    <w:rsid w:val="009966CF"/>
    <w:rsid w:val="0099761C"/>
    <w:rsid w:val="00997D1F"/>
    <w:rsid w:val="009A018D"/>
    <w:rsid w:val="009A0D15"/>
    <w:rsid w:val="009A2430"/>
    <w:rsid w:val="009A247C"/>
    <w:rsid w:val="009A2619"/>
    <w:rsid w:val="009A3083"/>
    <w:rsid w:val="009A30A2"/>
    <w:rsid w:val="009A31DA"/>
    <w:rsid w:val="009A33B7"/>
    <w:rsid w:val="009A3D15"/>
    <w:rsid w:val="009A4414"/>
    <w:rsid w:val="009A5E06"/>
    <w:rsid w:val="009A7638"/>
    <w:rsid w:val="009A7DF6"/>
    <w:rsid w:val="009B1A4F"/>
    <w:rsid w:val="009B29E0"/>
    <w:rsid w:val="009B2F8E"/>
    <w:rsid w:val="009B30E9"/>
    <w:rsid w:val="009B460C"/>
    <w:rsid w:val="009B4B6F"/>
    <w:rsid w:val="009C03D4"/>
    <w:rsid w:val="009C1A8C"/>
    <w:rsid w:val="009C4A4F"/>
    <w:rsid w:val="009C5609"/>
    <w:rsid w:val="009C59D8"/>
    <w:rsid w:val="009C7EE3"/>
    <w:rsid w:val="009C7F7D"/>
    <w:rsid w:val="009D0569"/>
    <w:rsid w:val="009D121C"/>
    <w:rsid w:val="009D13BF"/>
    <w:rsid w:val="009D158D"/>
    <w:rsid w:val="009D1D89"/>
    <w:rsid w:val="009D2C92"/>
    <w:rsid w:val="009D4D90"/>
    <w:rsid w:val="009D5863"/>
    <w:rsid w:val="009D60E6"/>
    <w:rsid w:val="009D685B"/>
    <w:rsid w:val="009D6B09"/>
    <w:rsid w:val="009D756D"/>
    <w:rsid w:val="009D7B23"/>
    <w:rsid w:val="009E0645"/>
    <w:rsid w:val="009E0862"/>
    <w:rsid w:val="009E1FD5"/>
    <w:rsid w:val="009E3A43"/>
    <w:rsid w:val="009E43CB"/>
    <w:rsid w:val="009E5A17"/>
    <w:rsid w:val="009E6FBB"/>
    <w:rsid w:val="009E7C5D"/>
    <w:rsid w:val="009F1539"/>
    <w:rsid w:val="009F24DF"/>
    <w:rsid w:val="009F2C73"/>
    <w:rsid w:val="009F538E"/>
    <w:rsid w:val="009F6440"/>
    <w:rsid w:val="009F651A"/>
    <w:rsid w:val="009F6BF7"/>
    <w:rsid w:val="009F6F86"/>
    <w:rsid w:val="009F7274"/>
    <w:rsid w:val="009F727D"/>
    <w:rsid w:val="00A00CC6"/>
    <w:rsid w:val="00A00E8A"/>
    <w:rsid w:val="00A011E0"/>
    <w:rsid w:val="00A02DAC"/>
    <w:rsid w:val="00A03A4D"/>
    <w:rsid w:val="00A03B56"/>
    <w:rsid w:val="00A05099"/>
    <w:rsid w:val="00A0515C"/>
    <w:rsid w:val="00A05E52"/>
    <w:rsid w:val="00A065A8"/>
    <w:rsid w:val="00A12678"/>
    <w:rsid w:val="00A133BB"/>
    <w:rsid w:val="00A17200"/>
    <w:rsid w:val="00A17C19"/>
    <w:rsid w:val="00A2094F"/>
    <w:rsid w:val="00A22408"/>
    <w:rsid w:val="00A25D2C"/>
    <w:rsid w:val="00A267E1"/>
    <w:rsid w:val="00A2789F"/>
    <w:rsid w:val="00A27EEA"/>
    <w:rsid w:val="00A303BC"/>
    <w:rsid w:val="00A308C9"/>
    <w:rsid w:val="00A32C28"/>
    <w:rsid w:val="00A32CE5"/>
    <w:rsid w:val="00A33E05"/>
    <w:rsid w:val="00A34D43"/>
    <w:rsid w:val="00A35247"/>
    <w:rsid w:val="00A3599E"/>
    <w:rsid w:val="00A37A6D"/>
    <w:rsid w:val="00A40788"/>
    <w:rsid w:val="00A41D54"/>
    <w:rsid w:val="00A41EC6"/>
    <w:rsid w:val="00A43119"/>
    <w:rsid w:val="00A4369B"/>
    <w:rsid w:val="00A437E3"/>
    <w:rsid w:val="00A43CF3"/>
    <w:rsid w:val="00A44724"/>
    <w:rsid w:val="00A456C0"/>
    <w:rsid w:val="00A45984"/>
    <w:rsid w:val="00A459C7"/>
    <w:rsid w:val="00A45E1F"/>
    <w:rsid w:val="00A46B53"/>
    <w:rsid w:val="00A50050"/>
    <w:rsid w:val="00A505DA"/>
    <w:rsid w:val="00A50753"/>
    <w:rsid w:val="00A50F3C"/>
    <w:rsid w:val="00A516B6"/>
    <w:rsid w:val="00A51712"/>
    <w:rsid w:val="00A525CE"/>
    <w:rsid w:val="00A53E5D"/>
    <w:rsid w:val="00A5421A"/>
    <w:rsid w:val="00A558D6"/>
    <w:rsid w:val="00A55A18"/>
    <w:rsid w:val="00A55C48"/>
    <w:rsid w:val="00A56602"/>
    <w:rsid w:val="00A56E91"/>
    <w:rsid w:val="00A602C4"/>
    <w:rsid w:val="00A604E4"/>
    <w:rsid w:val="00A6063B"/>
    <w:rsid w:val="00A612B7"/>
    <w:rsid w:val="00A614CB"/>
    <w:rsid w:val="00A6199B"/>
    <w:rsid w:val="00A65860"/>
    <w:rsid w:val="00A65CC9"/>
    <w:rsid w:val="00A660C7"/>
    <w:rsid w:val="00A670FA"/>
    <w:rsid w:val="00A706EA"/>
    <w:rsid w:val="00A71725"/>
    <w:rsid w:val="00A7195A"/>
    <w:rsid w:val="00A72EB4"/>
    <w:rsid w:val="00A76A2B"/>
    <w:rsid w:val="00A804D4"/>
    <w:rsid w:val="00A82276"/>
    <w:rsid w:val="00A827AF"/>
    <w:rsid w:val="00A82A7C"/>
    <w:rsid w:val="00A835A4"/>
    <w:rsid w:val="00A83749"/>
    <w:rsid w:val="00A83C0D"/>
    <w:rsid w:val="00A83FE3"/>
    <w:rsid w:val="00A84121"/>
    <w:rsid w:val="00A859E5"/>
    <w:rsid w:val="00A85BC3"/>
    <w:rsid w:val="00A87B37"/>
    <w:rsid w:val="00A92999"/>
    <w:rsid w:val="00A929D3"/>
    <w:rsid w:val="00A94E7B"/>
    <w:rsid w:val="00A964D1"/>
    <w:rsid w:val="00A971F4"/>
    <w:rsid w:val="00AA07C3"/>
    <w:rsid w:val="00AA2795"/>
    <w:rsid w:val="00AA2BE6"/>
    <w:rsid w:val="00AA360D"/>
    <w:rsid w:val="00AA3BE1"/>
    <w:rsid w:val="00AA4D74"/>
    <w:rsid w:val="00AA7712"/>
    <w:rsid w:val="00AB0204"/>
    <w:rsid w:val="00AB1530"/>
    <w:rsid w:val="00AB1B8D"/>
    <w:rsid w:val="00AB2655"/>
    <w:rsid w:val="00AB29CC"/>
    <w:rsid w:val="00AB365D"/>
    <w:rsid w:val="00AB47F9"/>
    <w:rsid w:val="00AB6961"/>
    <w:rsid w:val="00AB73B2"/>
    <w:rsid w:val="00AC048C"/>
    <w:rsid w:val="00AC056A"/>
    <w:rsid w:val="00AC12D3"/>
    <w:rsid w:val="00AC2C5B"/>
    <w:rsid w:val="00AC2C78"/>
    <w:rsid w:val="00AC4357"/>
    <w:rsid w:val="00AC572A"/>
    <w:rsid w:val="00AC5BBC"/>
    <w:rsid w:val="00AC61EC"/>
    <w:rsid w:val="00AC70FE"/>
    <w:rsid w:val="00AC79AA"/>
    <w:rsid w:val="00AD0194"/>
    <w:rsid w:val="00AD0C4C"/>
    <w:rsid w:val="00AD26F8"/>
    <w:rsid w:val="00AD2C95"/>
    <w:rsid w:val="00AD31C4"/>
    <w:rsid w:val="00AD3C32"/>
    <w:rsid w:val="00AD49E5"/>
    <w:rsid w:val="00AD4DE3"/>
    <w:rsid w:val="00AD5349"/>
    <w:rsid w:val="00AD5452"/>
    <w:rsid w:val="00AD58EA"/>
    <w:rsid w:val="00AD5A88"/>
    <w:rsid w:val="00AD6A0C"/>
    <w:rsid w:val="00AD6C42"/>
    <w:rsid w:val="00AD6E75"/>
    <w:rsid w:val="00AD7DEE"/>
    <w:rsid w:val="00AD7DF2"/>
    <w:rsid w:val="00AE0566"/>
    <w:rsid w:val="00AE0A73"/>
    <w:rsid w:val="00AE1F64"/>
    <w:rsid w:val="00AE22D6"/>
    <w:rsid w:val="00AE3482"/>
    <w:rsid w:val="00AE36CB"/>
    <w:rsid w:val="00AE3D06"/>
    <w:rsid w:val="00AE4804"/>
    <w:rsid w:val="00AE5260"/>
    <w:rsid w:val="00AE6AE4"/>
    <w:rsid w:val="00AE6BD7"/>
    <w:rsid w:val="00AE70EF"/>
    <w:rsid w:val="00AE76A9"/>
    <w:rsid w:val="00AE76F0"/>
    <w:rsid w:val="00AE7BD1"/>
    <w:rsid w:val="00AF1768"/>
    <w:rsid w:val="00AF1BFF"/>
    <w:rsid w:val="00AF2FE2"/>
    <w:rsid w:val="00AF3824"/>
    <w:rsid w:val="00AF3EDD"/>
    <w:rsid w:val="00AF7261"/>
    <w:rsid w:val="00AF738F"/>
    <w:rsid w:val="00B00913"/>
    <w:rsid w:val="00B01292"/>
    <w:rsid w:val="00B022DE"/>
    <w:rsid w:val="00B026AA"/>
    <w:rsid w:val="00B02F3C"/>
    <w:rsid w:val="00B04F04"/>
    <w:rsid w:val="00B0698A"/>
    <w:rsid w:val="00B06AC2"/>
    <w:rsid w:val="00B07E3E"/>
    <w:rsid w:val="00B07F81"/>
    <w:rsid w:val="00B10A07"/>
    <w:rsid w:val="00B11F75"/>
    <w:rsid w:val="00B1256F"/>
    <w:rsid w:val="00B1338D"/>
    <w:rsid w:val="00B13AD3"/>
    <w:rsid w:val="00B13FC7"/>
    <w:rsid w:val="00B14042"/>
    <w:rsid w:val="00B14CC1"/>
    <w:rsid w:val="00B156B9"/>
    <w:rsid w:val="00B16DB2"/>
    <w:rsid w:val="00B175DA"/>
    <w:rsid w:val="00B20B73"/>
    <w:rsid w:val="00B21C18"/>
    <w:rsid w:val="00B23F0C"/>
    <w:rsid w:val="00B24B98"/>
    <w:rsid w:val="00B251F3"/>
    <w:rsid w:val="00B271BA"/>
    <w:rsid w:val="00B2768B"/>
    <w:rsid w:val="00B27A09"/>
    <w:rsid w:val="00B30F46"/>
    <w:rsid w:val="00B31238"/>
    <w:rsid w:val="00B33916"/>
    <w:rsid w:val="00B34F3D"/>
    <w:rsid w:val="00B359EF"/>
    <w:rsid w:val="00B36B33"/>
    <w:rsid w:val="00B36D1E"/>
    <w:rsid w:val="00B402CF"/>
    <w:rsid w:val="00B410D7"/>
    <w:rsid w:val="00B44125"/>
    <w:rsid w:val="00B451F8"/>
    <w:rsid w:val="00B45438"/>
    <w:rsid w:val="00B455D3"/>
    <w:rsid w:val="00B45678"/>
    <w:rsid w:val="00B45F5B"/>
    <w:rsid w:val="00B4620D"/>
    <w:rsid w:val="00B46369"/>
    <w:rsid w:val="00B46D94"/>
    <w:rsid w:val="00B50CBA"/>
    <w:rsid w:val="00B50F1B"/>
    <w:rsid w:val="00B51D73"/>
    <w:rsid w:val="00B51F38"/>
    <w:rsid w:val="00B54DE2"/>
    <w:rsid w:val="00B54F7C"/>
    <w:rsid w:val="00B554A5"/>
    <w:rsid w:val="00B55D94"/>
    <w:rsid w:val="00B562E8"/>
    <w:rsid w:val="00B5676F"/>
    <w:rsid w:val="00B57908"/>
    <w:rsid w:val="00B60877"/>
    <w:rsid w:val="00B615D4"/>
    <w:rsid w:val="00B618AF"/>
    <w:rsid w:val="00B62425"/>
    <w:rsid w:val="00B62791"/>
    <w:rsid w:val="00B632E8"/>
    <w:rsid w:val="00B63444"/>
    <w:rsid w:val="00B657AD"/>
    <w:rsid w:val="00B65D5E"/>
    <w:rsid w:val="00B67F3A"/>
    <w:rsid w:val="00B71BB2"/>
    <w:rsid w:val="00B734BF"/>
    <w:rsid w:val="00B73988"/>
    <w:rsid w:val="00B73A3D"/>
    <w:rsid w:val="00B74336"/>
    <w:rsid w:val="00B751AB"/>
    <w:rsid w:val="00B753F4"/>
    <w:rsid w:val="00B75B9D"/>
    <w:rsid w:val="00B75D67"/>
    <w:rsid w:val="00B77114"/>
    <w:rsid w:val="00B82AE5"/>
    <w:rsid w:val="00B83B75"/>
    <w:rsid w:val="00B84AA6"/>
    <w:rsid w:val="00B857A7"/>
    <w:rsid w:val="00B87E0B"/>
    <w:rsid w:val="00B87FDE"/>
    <w:rsid w:val="00B90F3A"/>
    <w:rsid w:val="00B915B8"/>
    <w:rsid w:val="00B91CDF"/>
    <w:rsid w:val="00B93881"/>
    <w:rsid w:val="00B94769"/>
    <w:rsid w:val="00B95313"/>
    <w:rsid w:val="00B97438"/>
    <w:rsid w:val="00B97726"/>
    <w:rsid w:val="00BA072A"/>
    <w:rsid w:val="00BA0BEF"/>
    <w:rsid w:val="00BA166A"/>
    <w:rsid w:val="00BA1B26"/>
    <w:rsid w:val="00BA1DA5"/>
    <w:rsid w:val="00BA1EF9"/>
    <w:rsid w:val="00BA2233"/>
    <w:rsid w:val="00BA4062"/>
    <w:rsid w:val="00BA4976"/>
    <w:rsid w:val="00BA498C"/>
    <w:rsid w:val="00BA4B85"/>
    <w:rsid w:val="00BA4E58"/>
    <w:rsid w:val="00BA5446"/>
    <w:rsid w:val="00BA738A"/>
    <w:rsid w:val="00BA79FB"/>
    <w:rsid w:val="00BB0938"/>
    <w:rsid w:val="00BB1A42"/>
    <w:rsid w:val="00BB3CC0"/>
    <w:rsid w:val="00BB4328"/>
    <w:rsid w:val="00BB4669"/>
    <w:rsid w:val="00BB7476"/>
    <w:rsid w:val="00BC03AF"/>
    <w:rsid w:val="00BC1B2A"/>
    <w:rsid w:val="00BC2F42"/>
    <w:rsid w:val="00BC373E"/>
    <w:rsid w:val="00BC7A15"/>
    <w:rsid w:val="00BD0A56"/>
    <w:rsid w:val="00BD0AEE"/>
    <w:rsid w:val="00BD1931"/>
    <w:rsid w:val="00BD1B0D"/>
    <w:rsid w:val="00BD3467"/>
    <w:rsid w:val="00BD402C"/>
    <w:rsid w:val="00BD4688"/>
    <w:rsid w:val="00BD4C13"/>
    <w:rsid w:val="00BD4F17"/>
    <w:rsid w:val="00BD5E1D"/>
    <w:rsid w:val="00BD70DC"/>
    <w:rsid w:val="00BE15EF"/>
    <w:rsid w:val="00BE1CFB"/>
    <w:rsid w:val="00BE33FA"/>
    <w:rsid w:val="00BE36D6"/>
    <w:rsid w:val="00BE3B59"/>
    <w:rsid w:val="00BE4757"/>
    <w:rsid w:val="00BE54CB"/>
    <w:rsid w:val="00BE57F4"/>
    <w:rsid w:val="00BE5A5F"/>
    <w:rsid w:val="00BE5D15"/>
    <w:rsid w:val="00BE621B"/>
    <w:rsid w:val="00BE62F9"/>
    <w:rsid w:val="00BE7BAA"/>
    <w:rsid w:val="00BE7EE9"/>
    <w:rsid w:val="00BF1241"/>
    <w:rsid w:val="00BF12DD"/>
    <w:rsid w:val="00BF1DFC"/>
    <w:rsid w:val="00BF2B59"/>
    <w:rsid w:val="00BF2F80"/>
    <w:rsid w:val="00BF37DD"/>
    <w:rsid w:val="00BF5307"/>
    <w:rsid w:val="00BF63DE"/>
    <w:rsid w:val="00BF643B"/>
    <w:rsid w:val="00BF7301"/>
    <w:rsid w:val="00C00345"/>
    <w:rsid w:val="00C0171E"/>
    <w:rsid w:val="00C01852"/>
    <w:rsid w:val="00C02964"/>
    <w:rsid w:val="00C02E2A"/>
    <w:rsid w:val="00C02F62"/>
    <w:rsid w:val="00C02FE4"/>
    <w:rsid w:val="00C03985"/>
    <w:rsid w:val="00C03EE9"/>
    <w:rsid w:val="00C04398"/>
    <w:rsid w:val="00C04D68"/>
    <w:rsid w:val="00C05673"/>
    <w:rsid w:val="00C076A0"/>
    <w:rsid w:val="00C07B5E"/>
    <w:rsid w:val="00C10E8C"/>
    <w:rsid w:val="00C1234D"/>
    <w:rsid w:val="00C13022"/>
    <w:rsid w:val="00C13B43"/>
    <w:rsid w:val="00C144BD"/>
    <w:rsid w:val="00C14671"/>
    <w:rsid w:val="00C14C96"/>
    <w:rsid w:val="00C14D46"/>
    <w:rsid w:val="00C1591F"/>
    <w:rsid w:val="00C16878"/>
    <w:rsid w:val="00C16A92"/>
    <w:rsid w:val="00C1794B"/>
    <w:rsid w:val="00C205D4"/>
    <w:rsid w:val="00C2090A"/>
    <w:rsid w:val="00C20C5C"/>
    <w:rsid w:val="00C2189B"/>
    <w:rsid w:val="00C22AA7"/>
    <w:rsid w:val="00C2306E"/>
    <w:rsid w:val="00C23D14"/>
    <w:rsid w:val="00C242C8"/>
    <w:rsid w:val="00C24EDE"/>
    <w:rsid w:val="00C25493"/>
    <w:rsid w:val="00C25513"/>
    <w:rsid w:val="00C25B11"/>
    <w:rsid w:val="00C26266"/>
    <w:rsid w:val="00C27C21"/>
    <w:rsid w:val="00C27D18"/>
    <w:rsid w:val="00C3040F"/>
    <w:rsid w:val="00C316E4"/>
    <w:rsid w:val="00C3236F"/>
    <w:rsid w:val="00C32FF3"/>
    <w:rsid w:val="00C34310"/>
    <w:rsid w:val="00C34D74"/>
    <w:rsid w:val="00C362C8"/>
    <w:rsid w:val="00C36412"/>
    <w:rsid w:val="00C3769A"/>
    <w:rsid w:val="00C40A81"/>
    <w:rsid w:val="00C412DE"/>
    <w:rsid w:val="00C41468"/>
    <w:rsid w:val="00C4233E"/>
    <w:rsid w:val="00C431FC"/>
    <w:rsid w:val="00C437F0"/>
    <w:rsid w:val="00C44AD8"/>
    <w:rsid w:val="00C4583F"/>
    <w:rsid w:val="00C459BD"/>
    <w:rsid w:val="00C507C0"/>
    <w:rsid w:val="00C5148B"/>
    <w:rsid w:val="00C525FA"/>
    <w:rsid w:val="00C52DAE"/>
    <w:rsid w:val="00C533F0"/>
    <w:rsid w:val="00C53971"/>
    <w:rsid w:val="00C60118"/>
    <w:rsid w:val="00C60901"/>
    <w:rsid w:val="00C61642"/>
    <w:rsid w:val="00C62193"/>
    <w:rsid w:val="00C624AD"/>
    <w:rsid w:val="00C62DAB"/>
    <w:rsid w:val="00C62E6D"/>
    <w:rsid w:val="00C64240"/>
    <w:rsid w:val="00C65D1D"/>
    <w:rsid w:val="00C664A0"/>
    <w:rsid w:val="00C676D1"/>
    <w:rsid w:val="00C678EB"/>
    <w:rsid w:val="00C679BC"/>
    <w:rsid w:val="00C67A83"/>
    <w:rsid w:val="00C7139B"/>
    <w:rsid w:val="00C71B68"/>
    <w:rsid w:val="00C71D4F"/>
    <w:rsid w:val="00C7255D"/>
    <w:rsid w:val="00C75687"/>
    <w:rsid w:val="00C76664"/>
    <w:rsid w:val="00C81A01"/>
    <w:rsid w:val="00C81D48"/>
    <w:rsid w:val="00C840B0"/>
    <w:rsid w:val="00C85470"/>
    <w:rsid w:val="00C86F76"/>
    <w:rsid w:val="00C8747B"/>
    <w:rsid w:val="00C87613"/>
    <w:rsid w:val="00C87806"/>
    <w:rsid w:val="00C90DE2"/>
    <w:rsid w:val="00C91129"/>
    <w:rsid w:val="00C91312"/>
    <w:rsid w:val="00C916FA"/>
    <w:rsid w:val="00C91DA9"/>
    <w:rsid w:val="00C94BEF"/>
    <w:rsid w:val="00C95BA5"/>
    <w:rsid w:val="00C96A00"/>
    <w:rsid w:val="00C97762"/>
    <w:rsid w:val="00CA0DCB"/>
    <w:rsid w:val="00CA18FB"/>
    <w:rsid w:val="00CA216A"/>
    <w:rsid w:val="00CA2E43"/>
    <w:rsid w:val="00CA377C"/>
    <w:rsid w:val="00CA4116"/>
    <w:rsid w:val="00CA42F8"/>
    <w:rsid w:val="00CA4FDF"/>
    <w:rsid w:val="00CB0824"/>
    <w:rsid w:val="00CB08F8"/>
    <w:rsid w:val="00CB12BF"/>
    <w:rsid w:val="00CB2D2C"/>
    <w:rsid w:val="00CB46E6"/>
    <w:rsid w:val="00CB4DF3"/>
    <w:rsid w:val="00CB4EB1"/>
    <w:rsid w:val="00CB662A"/>
    <w:rsid w:val="00CB6776"/>
    <w:rsid w:val="00CB7134"/>
    <w:rsid w:val="00CB79D7"/>
    <w:rsid w:val="00CB7C5B"/>
    <w:rsid w:val="00CB7FB5"/>
    <w:rsid w:val="00CC038A"/>
    <w:rsid w:val="00CC06F6"/>
    <w:rsid w:val="00CC0A7E"/>
    <w:rsid w:val="00CC0FD3"/>
    <w:rsid w:val="00CC26B1"/>
    <w:rsid w:val="00CC2805"/>
    <w:rsid w:val="00CC486E"/>
    <w:rsid w:val="00CC5800"/>
    <w:rsid w:val="00CC61D7"/>
    <w:rsid w:val="00CC6D61"/>
    <w:rsid w:val="00CC71AF"/>
    <w:rsid w:val="00CC7EDB"/>
    <w:rsid w:val="00CD0DD2"/>
    <w:rsid w:val="00CD320E"/>
    <w:rsid w:val="00CD40C0"/>
    <w:rsid w:val="00CD4536"/>
    <w:rsid w:val="00CD4865"/>
    <w:rsid w:val="00CD5139"/>
    <w:rsid w:val="00CD648D"/>
    <w:rsid w:val="00CD66A9"/>
    <w:rsid w:val="00CD79DD"/>
    <w:rsid w:val="00CE05A3"/>
    <w:rsid w:val="00CE0DC7"/>
    <w:rsid w:val="00CE14E6"/>
    <w:rsid w:val="00CE1D3B"/>
    <w:rsid w:val="00CE1EC1"/>
    <w:rsid w:val="00CE2BC8"/>
    <w:rsid w:val="00CE43EC"/>
    <w:rsid w:val="00CE49E9"/>
    <w:rsid w:val="00CE4BB7"/>
    <w:rsid w:val="00CF0724"/>
    <w:rsid w:val="00CF0D0D"/>
    <w:rsid w:val="00CF3AF9"/>
    <w:rsid w:val="00CF5DEE"/>
    <w:rsid w:val="00CF7AD9"/>
    <w:rsid w:val="00D00E47"/>
    <w:rsid w:val="00D00ECB"/>
    <w:rsid w:val="00D02079"/>
    <w:rsid w:val="00D0219E"/>
    <w:rsid w:val="00D0232E"/>
    <w:rsid w:val="00D02348"/>
    <w:rsid w:val="00D03D92"/>
    <w:rsid w:val="00D03DAF"/>
    <w:rsid w:val="00D05E8A"/>
    <w:rsid w:val="00D1132D"/>
    <w:rsid w:val="00D119B1"/>
    <w:rsid w:val="00D1206D"/>
    <w:rsid w:val="00D139A3"/>
    <w:rsid w:val="00D15CE8"/>
    <w:rsid w:val="00D163CB"/>
    <w:rsid w:val="00D17A8B"/>
    <w:rsid w:val="00D2038D"/>
    <w:rsid w:val="00D20620"/>
    <w:rsid w:val="00D20BC6"/>
    <w:rsid w:val="00D2167F"/>
    <w:rsid w:val="00D22082"/>
    <w:rsid w:val="00D229C2"/>
    <w:rsid w:val="00D231E2"/>
    <w:rsid w:val="00D23A1A"/>
    <w:rsid w:val="00D2464F"/>
    <w:rsid w:val="00D251D8"/>
    <w:rsid w:val="00D25884"/>
    <w:rsid w:val="00D25C0B"/>
    <w:rsid w:val="00D26667"/>
    <w:rsid w:val="00D26D9A"/>
    <w:rsid w:val="00D302AD"/>
    <w:rsid w:val="00D30BA1"/>
    <w:rsid w:val="00D316D7"/>
    <w:rsid w:val="00D34C54"/>
    <w:rsid w:val="00D35BBA"/>
    <w:rsid w:val="00D36A73"/>
    <w:rsid w:val="00D40073"/>
    <w:rsid w:val="00D412AB"/>
    <w:rsid w:val="00D41B71"/>
    <w:rsid w:val="00D420EF"/>
    <w:rsid w:val="00D447F5"/>
    <w:rsid w:val="00D469D2"/>
    <w:rsid w:val="00D47188"/>
    <w:rsid w:val="00D47D3C"/>
    <w:rsid w:val="00D50AA9"/>
    <w:rsid w:val="00D50C8B"/>
    <w:rsid w:val="00D50CF7"/>
    <w:rsid w:val="00D51398"/>
    <w:rsid w:val="00D51640"/>
    <w:rsid w:val="00D52F15"/>
    <w:rsid w:val="00D53775"/>
    <w:rsid w:val="00D54509"/>
    <w:rsid w:val="00D555FB"/>
    <w:rsid w:val="00D56129"/>
    <w:rsid w:val="00D566B0"/>
    <w:rsid w:val="00D57AD2"/>
    <w:rsid w:val="00D6007B"/>
    <w:rsid w:val="00D60292"/>
    <w:rsid w:val="00D62151"/>
    <w:rsid w:val="00D621CB"/>
    <w:rsid w:val="00D626FE"/>
    <w:rsid w:val="00D631B6"/>
    <w:rsid w:val="00D64795"/>
    <w:rsid w:val="00D65820"/>
    <w:rsid w:val="00D67F77"/>
    <w:rsid w:val="00D71751"/>
    <w:rsid w:val="00D73023"/>
    <w:rsid w:val="00D802EC"/>
    <w:rsid w:val="00D80539"/>
    <w:rsid w:val="00D81503"/>
    <w:rsid w:val="00D82C06"/>
    <w:rsid w:val="00D83152"/>
    <w:rsid w:val="00D83963"/>
    <w:rsid w:val="00D842DB"/>
    <w:rsid w:val="00D855AB"/>
    <w:rsid w:val="00D8635E"/>
    <w:rsid w:val="00D87F15"/>
    <w:rsid w:val="00D90711"/>
    <w:rsid w:val="00D92DDB"/>
    <w:rsid w:val="00D9463E"/>
    <w:rsid w:val="00D952AD"/>
    <w:rsid w:val="00D9600C"/>
    <w:rsid w:val="00D96EA1"/>
    <w:rsid w:val="00D97691"/>
    <w:rsid w:val="00DA100E"/>
    <w:rsid w:val="00DA1832"/>
    <w:rsid w:val="00DA1D4F"/>
    <w:rsid w:val="00DA29DF"/>
    <w:rsid w:val="00DA3061"/>
    <w:rsid w:val="00DA3A6F"/>
    <w:rsid w:val="00DA4518"/>
    <w:rsid w:val="00DA4CA6"/>
    <w:rsid w:val="00DA587F"/>
    <w:rsid w:val="00DA5988"/>
    <w:rsid w:val="00DA6498"/>
    <w:rsid w:val="00DA6B4F"/>
    <w:rsid w:val="00DA7BFE"/>
    <w:rsid w:val="00DB0454"/>
    <w:rsid w:val="00DB11E6"/>
    <w:rsid w:val="00DB3B13"/>
    <w:rsid w:val="00DB58B0"/>
    <w:rsid w:val="00DB61A0"/>
    <w:rsid w:val="00DB67E0"/>
    <w:rsid w:val="00DB6A97"/>
    <w:rsid w:val="00DC09BA"/>
    <w:rsid w:val="00DC0E44"/>
    <w:rsid w:val="00DC12CB"/>
    <w:rsid w:val="00DC15F8"/>
    <w:rsid w:val="00DC1A02"/>
    <w:rsid w:val="00DC2762"/>
    <w:rsid w:val="00DC41BB"/>
    <w:rsid w:val="00DC441E"/>
    <w:rsid w:val="00DC4482"/>
    <w:rsid w:val="00DC48A8"/>
    <w:rsid w:val="00DC60F0"/>
    <w:rsid w:val="00DC7F66"/>
    <w:rsid w:val="00DD020A"/>
    <w:rsid w:val="00DD0498"/>
    <w:rsid w:val="00DD04F2"/>
    <w:rsid w:val="00DD0A2D"/>
    <w:rsid w:val="00DD1C35"/>
    <w:rsid w:val="00DD2050"/>
    <w:rsid w:val="00DD35CC"/>
    <w:rsid w:val="00DD3B6A"/>
    <w:rsid w:val="00DD3CBC"/>
    <w:rsid w:val="00DD4A75"/>
    <w:rsid w:val="00DD6B59"/>
    <w:rsid w:val="00DD6FE5"/>
    <w:rsid w:val="00DE0FC3"/>
    <w:rsid w:val="00DE115C"/>
    <w:rsid w:val="00DE1C99"/>
    <w:rsid w:val="00DE1F38"/>
    <w:rsid w:val="00DE2A29"/>
    <w:rsid w:val="00DE3AE1"/>
    <w:rsid w:val="00DE3DAF"/>
    <w:rsid w:val="00DE3FED"/>
    <w:rsid w:val="00DE435E"/>
    <w:rsid w:val="00DE6B01"/>
    <w:rsid w:val="00DE7A70"/>
    <w:rsid w:val="00DF105C"/>
    <w:rsid w:val="00DF1BC2"/>
    <w:rsid w:val="00DF39A3"/>
    <w:rsid w:val="00DF3F75"/>
    <w:rsid w:val="00DF4CD7"/>
    <w:rsid w:val="00DF536D"/>
    <w:rsid w:val="00DF56D4"/>
    <w:rsid w:val="00DF5AF3"/>
    <w:rsid w:val="00DF5B40"/>
    <w:rsid w:val="00DF6722"/>
    <w:rsid w:val="00DF6F96"/>
    <w:rsid w:val="00DF72E1"/>
    <w:rsid w:val="00E005B0"/>
    <w:rsid w:val="00E00958"/>
    <w:rsid w:val="00E0319E"/>
    <w:rsid w:val="00E053F8"/>
    <w:rsid w:val="00E0542F"/>
    <w:rsid w:val="00E05600"/>
    <w:rsid w:val="00E074E1"/>
    <w:rsid w:val="00E10783"/>
    <w:rsid w:val="00E14D0E"/>
    <w:rsid w:val="00E153A9"/>
    <w:rsid w:val="00E15F3F"/>
    <w:rsid w:val="00E16516"/>
    <w:rsid w:val="00E174C3"/>
    <w:rsid w:val="00E20B9C"/>
    <w:rsid w:val="00E20C91"/>
    <w:rsid w:val="00E2154E"/>
    <w:rsid w:val="00E21ABD"/>
    <w:rsid w:val="00E25192"/>
    <w:rsid w:val="00E253D6"/>
    <w:rsid w:val="00E260BA"/>
    <w:rsid w:val="00E26401"/>
    <w:rsid w:val="00E276A1"/>
    <w:rsid w:val="00E27F10"/>
    <w:rsid w:val="00E30B9F"/>
    <w:rsid w:val="00E30DDB"/>
    <w:rsid w:val="00E32419"/>
    <w:rsid w:val="00E33A6F"/>
    <w:rsid w:val="00E343DE"/>
    <w:rsid w:val="00E34AC8"/>
    <w:rsid w:val="00E34FDE"/>
    <w:rsid w:val="00E35332"/>
    <w:rsid w:val="00E35F54"/>
    <w:rsid w:val="00E363FB"/>
    <w:rsid w:val="00E37578"/>
    <w:rsid w:val="00E37756"/>
    <w:rsid w:val="00E37C9A"/>
    <w:rsid w:val="00E417A1"/>
    <w:rsid w:val="00E4260E"/>
    <w:rsid w:val="00E42E30"/>
    <w:rsid w:val="00E43873"/>
    <w:rsid w:val="00E43E55"/>
    <w:rsid w:val="00E4641D"/>
    <w:rsid w:val="00E46B43"/>
    <w:rsid w:val="00E505E5"/>
    <w:rsid w:val="00E5172C"/>
    <w:rsid w:val="00E51FD2"/>
    <w:rsid w:val="00E530D6"/>
    <w:rsid w:val="00E5328A"/>
    <w:rsid w:val="00E53292"/>
    <w:rsid w:val="00E559B7"/>
    <w:rsid w:val="00E5624B"/>
    <w:rsid w:val="00E56657"/>
    <w:rsid w:val="00E566F7"/>
    <w:rsid w:val="00E56D62"/>
    <w:rsid w:val="00E602F2"/>
    <w:rsid w:val="00E61C0B"/>
    <w:rsid w:val="00E62363"/>
    <w:rsid w:val="00E635CE"/>
    <w:rsid w:val="00E636C4"/>
    <w:rsid w:val="00E65C5F"/>
    <w:rsid w:val="00E66D2C"/>
    <w:rsid w:val="00E67AB0"/>
    <w:rsid w:val="00E70BEE"/>
    <w:rsid w:val="00E719D9"/>
    <w:rsid w:val="00E71D83"/>
    <w:rsid w:val="00E71EF4"/>
    <w:rsid w:val="00E726F7"/>
    <w:rsid w:val="00E72E25"/>
    <w:rsid w:val="00E746DF"/>
    <w:rsid w:val="00E74825"/>
    <w:rsid w:val="00E760F9"/>
    <w:rsid w:val="00E7671C"/>
    <w:rsid w:val="00E76EB6"/>
    <w:rsid w:val="00E80DBD"/>
    <w:rsid w:val="00E81D2A"/>
    <w:rsid w:val="00E82B45"/>
    <w:rsid w:val="00E82B86"/>
    <w:rsid w:val="00E83CAD"/>
    <w:rsid w:val="00E84373"/>
    <w:rsid w:val="00E845F0"/>
    <w:rsid w:val="00E856F7"/>
    <w:rsid w:val="00E85F3D"/>
    <w:rsid w:val="00E85F81"/>
    <w:rsid w:val="00E86CF6"/>
    <w:rsid w:val="00E91BB1"/>
    <w:rsid w:val="00E93762"/>
    <w:rsid w:val="00E93A53"/>
    <w:rsid w:val="00E948E9"/>
    <w:rsid w:val="00E95FBE"/>
    <w:rsid w:val="00E971B8"/>
    <w:rsid w:val="00EA007A"/>
    <w:rsid w:val="00EA07C7"/>
    <w:rsid w:val="00EA0CC4"/>
    <w:rsid w:val="00EA0DB0"/>
    <w:rsid w:val="00EA166B"/>
    <w:rsid w:val="00EA1B00"/>
    <w:rsid w:val="00EA224A"/>
    <w:rsid w:val="00EA2662"/>
    <w:rsid w:val="00EA33DE"/>
    <w:rsid w:val="00EA39BF"/>
    <w:rsid w:val="00EA3A2A"/>
    <w:rsid w:val="00EA4EA9"/>
    <w:rsid w:val="00EA4F30"/>
    <w:rsid w:val="00EA4FC5"/>
    <w:rsid w:val="00EA54BA"/>
    <w:rsid w:val="00EA659F"/>
    <w:rsid w:val="00EA7077"/>
    <w:rsid w:val="00EA7C4B"/>
    <w:rsid w:val="00EB02B5"/>
    <w:rsid w:val="00EB0C5C"/>
    <w:rsid w:val="00EB122D"/>
    <w:rsid w:val="00EB2133"/>
    <w:rsid w:val="00EB26A2"/>
    <w:rsid w:val="00EB4849"/>
    <w:rsid w:val="00EB4D81"/>
    <w:rsid w:val="00EB7A98"/>
    <w:rsid w:val="00EB7AD5"/>
    <w:rsid w:val="00EB7B84"/>
    <w:rsid w:val="00EC05C1"/>
    <w:rsid w:val="00EC1459"/>
    <w:rsid w:val="00EC2DD1"/>
    <w:rsid w:val="00EC3AE4"/>
    <w:rsid w:val="00EC4C5D"/>
    <w:rsid w:val="00EC5C2E"/>
    <w:rsid w:val="00EC61F9"/>
    <w:rsid w:val="00EC7B8F"/>
    <w:rsid w:val="00ED0A1B"/>
    <w:rsid w:val="00ED1157"/>
    <w:rsid w:val="00ED4227"/>
    <w:rsid w:val="00ED48FE"/>
    <w:rsid w:val="00ED4DD9"/>
    <w:rsid w:val="00ED4DF7"/>
    <w:rsid w:val="00ED6A88"/>
    <w:rsid w:val="00ED6AD4"/>
    <w:rsid w:val="00EE0743"/>
    <w:rsid w:val="00EE1A80"/>
    <w:rsid w:val="00EE3763"/>
    <w:rsid w:val="00EE3E7D"/>
    <w:rsid w:val="00EE4AF4"/>
    <w:rsid w:val="00EE5317"/>
    <w:rsid w:val="00EE58D9"/>
    <w:rsid w:val="00EE63CA"/>
    <w:rsid w:val="00EF1833"/>
    <w:rsid w:val="00EF1A65"/>
    <w:rsid w:val="00EF402C"/>
    <w:rsid w:val="00EF46C6"/>
    <w:rsid w:val="00EF4A47"/>
    <w:rsid w:val="00EF6FCB"/>
    <w:rsid w:val="00EF776E"/>
    <w:rsid w:val="00F0113D"/>
    <w:rsid w:val="00F01B26"/>
    <w:rsid w:val="00F021CC"/>
    <w:rsid w:val="00F0388D"/>
    <w:rsid w:val="00F0484B"/>
    <w:rsid w:val="00F05B62"/>
    <w:rsid w:val="00F112A4"/>
    <w:rsid w:val="00F11A8B"/>
    <w:rsid w:val="00F12D09"/>
    <w:rsid w:val="00F1349F"/>
    <w:rsid w:val="00F136C1"/>
    <w:rsid w:val="00F14108"/>
    <w:rsid w:val="00F151EB"/>
    <w:rsid w:val="00F159B4"/>
    <w:rsid w:val="00F16E18"/>
    <w:rsid w:val="00F2007B"/>
    <w:rsid w:val="00F202DD"/>
    <w:rsid w:val="00F2093E"/>
    <w:rsid w:val="00F22039"/>
    <w:rsid w:val="00F222F5"/>
    <w:rsid w:val="00F22660"/>
    <w:rsid w:val="00F22FAF"/>
    <w:rsid w:val="00F231BE"/>
    <w:rsid w:val="00F24138"/>
    <w:rsid w:val="00F24AA8"/>
    <w:rsid w:val="00F2512E"/>
    <w:rsid w:val="00F25550"/>
    <w:rsid w:val="00F25B78"/>
    <w:rsid w:val="00F26179"/>
    <w:rsid w:val="00F33F79"/>
    <w:rsid w:val="00F347A6"/>
    <w:rsid w:val="00F36292"/>
    <w:rsid w:val="00F362EA"/>
    <w:rsid w:val="00F378C0"/>
    <w:rsid w:val="00F37A84"/>
    <w:rsid w:val="00F40D52"/>
    <w:rsid w:val="00F411E6"/>
    <w:rsid w:val="00F4194B"/>
    <w:rsid w:val="00F426B6"/>
    <w:rsid w:val="00F440E4"/>
    <w:rsid w:val="00F44606"/>
    <w:rsid w:val="00F44DB6"/>
    <w:rsid w:val="00F47764"/>
    <w:rsid w:val="00F50D81"/>
    <w:rsid w:val="00F51495"/>
    <w:rsid w:val="00F515C4"/>
    <w:rsid w:val="00F51D55"/>
    <w:rsid w:val="00F5422B"/>
    <w:rsid w:val="00F607EE"/>
    <w:rsid w:val="00F6165B"/>
    <w:rsid w:val="00F618F4"/>
    <w:rsid w:val="00F61DCD"/>
    <w:rsid w:val="00F61FFE"/>
    <w:rsid w:val="00F621A0"/>
    <w:rsid w:val="00F62659"/>
    <w:rsid w:val="00F633AE"/>
    <w:rsid w:val="00F64763"/>
    <w:rsid w:val="00F66778"/>
    <w:rsid w:val="00F676F0"/>
    <w:rsid w:val="00F67E09"/>
    <w:rsid w:val="00F72280"/>
    <w:rsid w:val="00F73F22"/>
    <w:rsid w:val="00F75CAB"/>
    <w:rsid w:val="00F777C7"/>
    <w:rsid w:val="00F77B34"/>
    <w:rsid w:val="00F81727"/>
    <w:rsid w:val="00F818E2"/>
    <w:rsid w:val="00F81FD5"/>
    <w:rsid w:val="00F83CE2"/>
    <w:rsid w:val="00F84F14"/>
    <w:rsid w:val="00F85E88"/>
    <w:rsid w:val="00F86511"/>
    <w:rsid w:val="00F867D9"/>
    <w:rsid w:val="00F870BB"/>
    <w:rsid w:val="00F91ACB"/>
    <w:rsid w:val="00F92B46"/>
    <w:rsid w:val="00F939C3"/>
    <w:rsid w:val="00F95BD2"/>
    <w:rsid w:val="00F977D1"/>
    <w:rsid w:val="00F97D28"/>
    <w:rsid w:val="00FA0C2C"/>
    <w:rsid w:val="00FA0C68"/>
    <w:rsid w:val="00FA0E4B"/>
    <w:rsid w:val="00FA34F4"/>
    <w:rsid w:val="00FA376F"/>
    <w:rsid w:val="00FA3D9B"/>
    <w:rsid w:val="00FA48F0"/>
    <w:rsid w:val="00FA629B"/>
    <w:rsid w:val="00FA7610"/>
    <w:rsid w:val="00FB071D"/>
    <w:rsid w:val="00FB1455"/>
    <w:rsid w:val="00FB4352"/>
    <w:rsid w:val="00FB6114"/>
    <w:rsid w:val="00FC083C"/>
    <w:rsid w:val="00FC09DF"/>
    <w:rsid w:val="00FC10B3"/>
    <w:rsid w:val="00FC1B88"/>
    <w:rsid w:val="00FC2FEC"/>
    <w:rsid w:val="00FC455A"/>
    <w:rsid w:val="00FC5691"/>
    <w:rsid w:val="00FC6DE8"/>
    <w:rsid w:val="00FD05CB"/>
    <w:rsid w:val="00FD074B"/>
    <w:rsid w:val="00FD11BE"/>
    <w:rsid w:val="00FD2018"/>
    <w:rsid w:val="00FD5ECE"/>
    <w:rsid w:val="00FD698D"/>
    <w:rsid w:val="00FD739E"/>
    <w:rsid w:val="00FD772F"/>
    <w:rsid w:val="00FD7E53"/>
    <w:rsid w:val="00FE0079"/>
    <w:rsid w:val="00FE07A9"/>
    <w:rsid w:val="00FE19AE"/>
    <w:rsid w:val="00FE1C20"/>
    <w:rsid w:val="00FE2ACA"/>
    <w:rsid w:val="00FE4996"/>
    <w:rsid w:val="00FE4C31"/>
    <w:rsid w:val="00FE4C33"/>
    <w:rsid w:val="00FE617E"/>
    <w:rsid w:val="00FE6E95"/>
    <w:rsid w:val="00FF30AF"/>
    <w:rsid w:val="00FF364B"/>
    <w:rsid w:val="00FF3C07"/>
    <w:rsid w:val="00FF3E49"/>
    <w:rsid w:val="00FF497A"/>
    <w:rsid w:val="00FF5931"/>
    <w:rsid w:val="00FF6050"/>
    <w:rsid w:val="00FF6185"/>
    <w:rsid w:val="00FF7A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89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751896"/>
    <w:pPr>
      <w:jc w:val="center"/>
    </w:pPr>
    <w:rPr>
      <w:b/>
      <w:bCs/>
      <w:sz w:val="32"/>
    </w:rPr>
  </w:style>
  <w:style w:type="character" w:customStyle="1" w:styleId="SubtitleChar">
    <w:name w:val="Subtitle Char"/>
    <w:basedOn w:val="DefaultParagraphFont"/>
    <w:link w:val="Subtitle"/>
    <w:uiPriority w:val="99"/>
    <w:locked/>
    <w:rsid w:val="00751896"/>
    <w:rPr>
      <w:rFonts w:ascii="Times New Roman" w:hAnsi="Times New Roman" w:cs="Times New Roman"/>
      <w:b/>
      <w:bCs/>
      <w:sz w:val="24"/>
      <w:szCs w:val="24"/>
      <w:lang w:eastAsia="ru-RU"/>
    </w:rPr>
  </w:style>
  <w:style w:type="character" w:styleId="Hyperlink">
    <w:name w:val="Hyperlink"/>
    <w:basedOn w:val="DefaultParagraphFont"/>
    <w:uiPriority w:val="99"/>
    <w:rsid w:val="00751896"/>
    <w:rPr>
      <w:rFonts w:ascii="Times New Roman" w:hAnsi="Times New Roman" w:cs="Times New Roman"/>
      <w:color w:val="0000FF"/>
      <w:u w:val="none"/>
      <w:effect w:val="none"/>
    </w:rPr>
  </w:style>
  <w:style w:type="character" w:customStyle="1" w:styleId="apple-converted-space">
    <w:name w:val="apple-converted-space"/>
    <w:basedOn w:val="DefaultParagraphFont"/>
    <w:uiPriority w:val="99"/>
    <w:rsid w:val="00751896"/>
    <w:rPr>
      <w:rFonts w:cs="Times New Roman"/>
    </w:rPr>
  </w:style>
  <w:style w:type="character" w:customStyle="1" w:styleId="FontStyle15">
    <w:name w:val="Font Style15"/>
    <w:basedOn w:val="DefaultParagraphFont"/>
    <w:uiPriority w:val="99"/>
    <w:rsid w:val="00751896"/>
    <w:rPr>
      <w:rFonts w:ascii="Times New Roman" w:hAnsi="Times New Roman" w:cs="Times New Roman"/>
      <w:color w:val="000000"/>
      <w:sz w:val="26"/>
      <w:szCs w:val="26"/>
    </w:rPr>
  </w:style>
  <w:style w:type="paragraph" w:customStyle="1" w:styleId="p12">
    <w:name w:val="p12"/>
    <w:basedOn w:val="Normal"/>
    <w:uiPriority w:val="99"/>
    <w:rsid w:val="00751896"/>
    <w:pPr>
      <w:spacing w:before="100" w:beforeAutospacing="1" w:after="100" w:afterAutospacing="1"/>
    </w:pPr>
  </w:style>
  <w:style w:type="paragraph" w:customStyle="1" w:styleId="p14">
    <w:name w:val="p14"/>
    <w:basedOn w:val="Normal"/>
    <w:uiPriority w:val="99"/>
    <w:rsid w:val="00751896"/>
    <w:pPr>
      <w:spacing w:before="100" w:beforeAutospacing="1" w:after="100" w:afterAutospacing="1"/>
    </w:pPr>
  </w:style>
  <w:style w:type="paragraph" w:customStyle="1" w:styleId="p15">
    <w:name w:val="p15"/>
    <w:basedOn w:val="Normal"/>
    <w:uiPriority w:val="99"/>
    <w:rsid w:val="00751896"/>
    <w:pPr>
      <w:spacing w:before="100" w:beforeAutospacing="1" w:after="100" w:afterAutospacing="1"/>
    </w:pPr>
  </w:style>
  <w:style w:type="paragraph" w:customStyle="1" w:styleId="p17">
    <w:name w:val="p17"/>
    <w:basedOn w:val="Normal"/>
    <w:uiPriority w:val="99"/>
    <w:rsid w:val="00751896"/>
    <w:pPr>
      <w:spacing w:before="100" w:beforeAutospacing="1" w:after="100" w:afterAutospacing="1"/>
    </w:pPr>
  </w:style>
  <w:style w:type="character" w:customStyle="1" w:styleId="s1">
    <w:name w:val="s1"/>
    <w:basedOn w:val="DefaultParagraphFont"/>
    <w:uiPriority w:val="99"/>
    <w:rsid w:val="00751896"/>
    <w:rPr>
      <w:rFonts w:cs="Times New Roman"/>
    </w:rPr>
  </w:style>
  <w:style w:type="character" w:customStyle="1" w:styleId="s2">
    <w:name w:val="s2"/>
    <w:basedOn w:val="DefaultParagraphFont"/>
    <w:uiPriority w:val="99"/>
    <w:rsid w:val="00751896"/>
    <w:rPr>
      <w:rFonts w:cs="Times New Roman"/>
    </w:rPr>
  </w:style>
  <w:style w:type="paragraph" w:customStyle="1" w:styleId="p2">
    <w:name w:val="p2"/>
    <w:basedOn w:val="Normal"/>
    <w:uiPriority w:val="99"/>
    <w:rsid w:val="00393FCD"/>
    <w:pPr>
      <w:spacing w:before="100" w:beforeAutospacing="1" w:after="100" w:afterAutospacing="1"/>
    </w:pPr>
  </w:style>
  <w:style w:type="paragraph" w:customStyle="1" w:styleId="p8">
    <w:name w:val="p8"/>
    <w:basedOn w:val="Normal"/>
    <w:uiPriority w:val="99"/>
    <w:rsid w:val="00393FCD"/>
    <w:pPr>
      <w:spacing w:before="100" w:beforeAutospacing="1" w:after="100" w:afterAutospacing="1"/>
    </w:pPr>
  </w:style>
  <w:style w:type="paragraph" w:customStyle="1" w:styleId="p10">
    <w:name w:val="p10"/>
    <w:basedOn w:val="Normal"/>
    <w:uiPriority w:val="99"/>
    <w:rsid w:val="00393FCD"/>
    <w:pPr>
      <w:spacing w:before="100" w:beforeAutospacing="1" w:after="100" w:afterAutospacing="1"/>
    </w:pPr>
  </w:style>
  <w:style w:type="paragraph" w:customStyle="1" w:styleId="p6">
    <w:name w:val="p6"/>
    <w:basedOn w:val="Normal"/>
    <w:uiPriority w:val="99"/>
    <w:rsid w:val="00393FCD"/>
    <w:pPr>
      <w:spacing w:before="100" w:beforeAutospacing="1" w:after="100" w:afterAutospacing="1"/>
    </w:pPr>
  </w:style>
  <w:style w:type="paragraph" w:customStyle="1" w:styleId="p7">
    <w:name w:val="p7"/>
    <w:basedOn w:val="Normal"/>
    <w:uiPriority w:val="99"/>
    <w:rsid w:val="00393FCD"/>
    <w:pPr>
      <w:spacing w:before="100" w:beforeAutospacing="1" w:after="100" w:afterAutospacing="1"/>
    </w:pPr>
  </w:style>
  <w:style w:type="paragraph" w:customStyle="1" w:styleId="western">
    <w:name w:val="western"/>
    <w:basedOn w:val="Normal"/>
    <w:uiPriority w:val="99"/>
    <w:rsid w:val="00D0219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29</Pages>
  <Words>9820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n1k1t1na</dc:creator>
  <cp:keywords/>
  <dc:description/>
  <cp:lastModifiedBy>User</cp:lastModifiedBy>
  <cp:revision>3</cp:revision>
  <cp:lastPrinted>2015-12-21T13:51:00Z</cp:lastPrinted>
  <dcterms:created xsi:type="dcterms:W3CDTF">2015-08-10T15:10:00Z</dcterms:created>
  <dcterms:modified xsi:type="dcterms:W3CDTF">2015-12-21T13:54:00Z</dcterms:modified>
</cp:coreProperties>
</file>